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IngenFormatering"/>
        <w:tblW w:w="10773" w:type="dxa"/>
        <w:shd w:val="clear" w:color="auto" w:fill="55D14F"/>
        <w:tblLayout w:type="fixed"/>
        <w:tblLook w:val="04A0" w:firstRow="1" w:lastRow="0" w:firstColumn="1" w:lastColumn="0" w:noHBand="0" w:noVBand="1"/>
      </w:tblPr>
      <w:tblGrid>
        <w:gridCol w:w="284"/>
        <w:gridCol w:w="7937"/>
        <w:gridCol w:w="2268"/>
        <w:gridCol w:w="284"/>
      </w:tblGrid>
      <w:tr w:rsidR="00CE460E" w14:paraId="53A5963E" w14:textId="77777777" w:rsidTr="00C16EA2">
        <w:trPr>
          <w:trHeight w:hRule="exact" w:val="567"/>
        </w:trPr>
        <w:tc>
          <w:tcPr>
            <w:tcW w:w="284" w:type="dxa"/>
            <w:shd w:val="clear" w:color="auto" w:fill="55D14F"/>
          </w:tcPr>
          <w:p w14:paraId="64598967" w14:textId="2B8AB6EA" w:rsidR="00CE460E" w:rsidRDefault="001127DB" w:rsidP="00C96934">
            <w:r>
              <w:t xml:space="preserve">                          </w:t>
            </w:r>
          </w:p>
        </w:tc>
        <w:tc>
          <w:tcPr>
            <w:tcW w:w="7937" w:type="dxa"/>
            <w:tcBorders>
              <w:bottom w:val="single" w:sz="8" w:space="0" w:color="FFFFFF" w:themeColor="background1"/>
            </w:tcBorders>
            <w:shd w:val="clear" w:color="auto" w:fill="55D14F"/>
          </w:tcPr>
          <w:p w14:paraId="59F932F8" w14:textId="7376DE6D" w:rsidR="00CE460E" w:rsidRDefault="00CE460E" w:rsidP="001D4135"/>
        </w:tc>
        <w:tc>
          <w:tcPr>
            <w:tcW w:w="2268" w:type="dxa"/>
            <w:tcBorders>
              <w:bottom w:val="single" w:sz="8" w:space="0" w:color="FFFFFF" w:themeColor="background1"/>
            </w:tcBorders>
            <w:shd w:val="clear" w:color="auto" w:fill="55D14F"/>
          </w:tcPr>
          <w:p w14:paraId="48254C47" w14:textId="77777777" w:rsidR="00CE460E" w:rsidRDefault="00CE460E" w:rsidP="0053392F">
            <w:pPr>
              <w:jc w:val="right"/>
            </w:pPr>
          </w:p>
        </w:tc>
        <w:tc>
          <w:tcPr>
            <w:tcW w:w="284" w:type="dxa"/>
            <w:shd w:val="clear" w:color="auto" w:fill="55D14F"/>
          </w:tcPr>
          <w:p w14:paraId="59EC271E" w14:textId="77777777" w:rsidR="00CE460E" w:rsidRDefault="00CE460E" w:rsidP="00C96934"/>
        </w:tc>
      </w:tr>
      <w:tr w:rsidR="00CE460E" w14:paraId="3C7644DE" w14:textId="77777777" w:rsidTr="00C16EA2">
        <w:trPr>
          <w:trHeight w:hRule="exact" w:val="454"/>
        </w:trPr>
        <w:tc>
          <w:tcPr>
            <w:tcW w:w="284" w:type="dxa"/>
            <w:shd w:val="clear" w:color="auto" w:fill="55D14F"/>
          </w:tcPr>
          <w:p w14:paraId="1281BB64" w14:textId="77777777" w:rsidR="00CE460E" w:rsidRDefault="00CE460E" w:rsidP="00C96934"/>
        </w:tc>
        <w:tc>
          <w:tcPr>
            <w:tcW w:w="7937" w:type="dxa"/>
            <w:tcBorders>
              <w:top w:val="single" w:sz="8" w:space="0" w:color="FFFFFF" w:themeColor="background1"/>
            </w:tcBorders>
            <w:shd w:val="clear" w:color="auto" w:fill="55D14F"/>
          </w:tcPr>
          <w:p w14:paraId="15FEB044" w14:textId="3EC8D1C5" w:rsidR="00CE460E" w:rsidRDefault="00CE460E" w:rsidP="00C96934"/>
        </w:tc>
        <w:tc>
          <w:tcPr>
            <w:tcW w:w="2268" w:type="dxa"/>
            <w:tcBorders>
              <w:top w:val="single" w:sz="8" w:space="0" w:color="FFFFFF" w:themeColor="background1"/>
            </w:tcBorders>
            <w:shd w:val="clear" w:color="auto" w:fill="55D14F"/>
          </w:tcPr>
          <w:p w14:paraId="66BCD85F" w14:textId="77777777" w:rsidR="00CE460E" w:rsidRDefault="00CE460E" w:rsidP="00C96934"/>
        </w:tc>
        <w:tc>
          <w:tcPr>
            <w:tcW w:w="284" w:type="dxa"/>
            <w:shd w:val="clear" w:color="auto" w:fill="55D14F"/>
          </w:tcPr>
          <w:p w14:paraId="75C5B323" w14:textId="77777777" w:rsidR="00CE460E" w:rsidRDefault="00CE460E" w:rsidP="00C96934"/>
        </w:tc>
      </w:tr>
      <w:tr w:rsidR="00CE460E" w14:paraId="73F6723D" w14:textId="77777777" w:rsidTr="00C16EA2">
        <w:trPr>
          <w:cantSplit/>
          <w:trHeight w:hRule="exact" w:val="737"/>
        </w:trPr>
        <w:tc>
          <w:tcPr>
            <w:tcW w:w="284" w:type="dxa"/>
            <w:shd w:val="clear" w:color="auto" w:fill="55D14F"/>
          </w:tcPr>
          <w:p w14:paraId="203CDBEE" w14:textId="77777777" w:rsidR="00CE460E" w:rsidRDefault="00CE460E" w:rsidP="00C96934"/>
        </w:tc>
        <w:tc>
          <w:tcPr>
            <w:tcW w:w="7937" w:type="dxa"/>
            <w:shd w:val="clear" w:color="auto" w:fill="55D14F"/>
          </w:tcPr>
          <w:p w14:paraId="59CE06C9" w14:textId="40B566F4" w:rsidR="00CE460E" w:rsidRPr="00617FBD" w:rsidRDefault="00CE460E" w:rsidP="00E42830">
            <w:pPr>
              <w:pStyle w:val="Titel"/>
              <w:rPr>
                <w:sz w:val="60"/>
                <w:szCs w:val="60"/>
              </w:rPr>
            </w:pPr>
            <w:r w:rsidRPr="00617FBD">
              <w:rPr>
                <w:sz w:val="60"/>
                <w:szCs w:val="60"/>
              </w:rPr>
              <w:t>Pædagogisk læreplan for</w:t>
            </w:r>
          </w:p>
        </w:tc>
        <w:tc>
          <w:tcPr>
            <w:tcW w:w="2268" w:type="dxa"/>
            <w:vMerge w:val="restart"/>
            <w:shd w:val="clear" w:color="auto" w:fill="55D14F"/>
          </w:tcPr>
          <w:p w14:paraId="4FE7383E" w14:textId="6EA856E4" w:rsidR="00CE460E" w:rsidRDefault="00C16EA2" w:rsidP="0053392F">
            <w:pPr>
              <w:jc w:val="right"/>
            </w:pPr>
            <w:r>
              <w:rPr>
                <w:noProof/>
                <w:lang w:eastAsia="da-DK"/>
              </w:rPr>
              <w:drawing>
                <wp:anchor distT="0" distB="0" distL="114300" distR="114300" simplePos="0" relativeHeight="251662336" behindDoc="1" locked="0" layoutInCell="1" allowOverlap="1" wp14:anchorId="76F35E14" wp14:editId="5B0FC52C">
                  <wp:simplePos x="0" y="0"/>
                  <wp:positionH relativeFrom="column">
                    <wp:posOffset>0</wp:posOffset>
                  </wp:positionH>
                  <wp:positionV relativeFrom="paragraph">
                    <wp:posOffset>0</wp:posOffset>
                  </wp:positionV>
                  <wp:extent cx="1254760" cy="1295400"/>
                  <wp:effectExtent l="0" t="0" r="2540" b="0"/>
                  <wp:wrapTight wrapText="bothSides">
                    <wp:wrapPolygon edited="0">
                      <wp:start x="7543" y="0"/>
                      <wp:lineTo x="5247" y="635"/>
                      <wp:lineTo x="1312" y="4129"/>
                      <wp:lineTo x="0" y="6988"/>
                      <wp:lineTo x="0" y="15247"/>
                      <wp:lineTo x="4591" y="20329"/>
                      <wp:lineTo x="4263" y="20965"/>
                      <wp:lineTo x="5247" y="21282"/>
                      <wp:lineTo x="7543" y="21282"/>
                      <wp:lineTo x="13773" y="21282"/>
                      <wp:lineTo x="15741" y="20647"/>
                      <wp:lineTo x="15741" y="20329"/>
                      <wp:lineTo x="20004" y="18424"/>
                      <wp:lineTo x="21316" y="15247"/>
                      <wp:lineTo x="21316" y="5718"/>
                      <wp:lineTo x="20004" y="5082"/>
                      <wp:lineTo x="20332" y="3494"/>
                      <wp:lineTo x="16397" y="0"/>
                      <wp:lineTo x="13773" y="0"/>
                      <wp:lineTo x="7543"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4760" cy="129540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shd w:val="clear" w:color="auto" w:fill="55D14F"/>
          </w:tcPr>
          <w:p w14:paraId="74657996" w14:textId="77777777" w:rsidR="00CE460E" w:rsidRDefault="00CE460E" w:rsidP="00C96934"/>
        </w:tc>
      </w:tr>
      <w:tr w:rsidR="00CE460E" w14:paraId="40E73028" w14:textId="77777777" w:rsidTr="00C16EA2">
        <w:trPr>
          <w:cantSplit/>
          <w:trHeight w:val="1077"/>
        </w:trPr>
        <w:tc>
          <w:tcPr>
            <w:tcW w:w="284" w:type="dxa"/>
            <w:shd w:val="clear" w:color="auto" w:fill="55D14F"/>
          </w:tcPr>
          <w:p w14:paraId="50898D03" w14:textId="77777777" w:rsidR="00CE460E" w:rsidRDefault="00CE460E" w:rsidP="00C96934"/>
        </w:tc>
        <w:tc>
          <w:tcPr>
            <w:tcW w:w="7937" w:type="dxa"/>
            <w:shd w:val="clear" w:color="auto" w:fill="55D14F"/>
          </w:tcPr>
          <w:p w14:paraId="47F399DC" w14:textId="2D6A636A" w:rsidR="00E85E18" w:rsidRDefault="00EF05F1" w:rsidP="00E85E18">
            <w:pPr>
              <w:pStyle w:val="Undertitel"/>
            </w:pPr>
            <w:r>
              <w:t>Møllebjerghave</w:t>
            </w:r>
          </w:p>
          <w:p w14:paraId="67626ABB" w14:textId="23D46DDB" w:rsidR="00CE460E" w:rsidRDefault="001E005B" w:rsidP="00A62C15">
            <w:pPr>
              <w:pStyle w:val="Undertitel"/>
              <w:spacing w:after="284"/>
            </w:pPr>
            <w:r>
              <w:t>2021</w:t>
            </w:r>
          </w:p>
        </w:tc>
        <w:tc>
          <w:tcPr>
            <w:tcW w:w="2268" w:type="dxa"/>
            <w:vMerge/>
            <w:shd w:val="clear" w:color="auto" w:fill="55D14F"/>
          </w:tcPr>
          <w:p w14:paraId="45A571A8" w14:textId="77777777" w:rsidR="00CE460E" w:rsidRDefault="00CE460E" w:rsidP="00C96934"/>
        </w:tc>
        <w:tc>
          <w:tcPr>
            <w:tcW w:w="284" w:type="dxa"/>
            <w:shd w:val="clear" w:color="auto" w:fill="55D14F"/>
          </w:tcPr>
          <w:p w14:paraId="77061F2E" w14:textId="77777777" w:rsidR="00CE460E" w:rsidRDefault="00CE460E" w:rsidP="00C96934"/>
        </w:tc>
      </w:tr>
    </w:tbl>
    <w:p w14:paraId="11ED7DC6" w14:textId="2733547D" w:rsidR="00C96934" w:rsidRDefault="00C96934" w:rsidP="000230FF"/>
    <w:p w14:paraId="773CFC79" w14:textId="79AEAF94" w:rsidR="000A6BE2" w:rsidRDefault="000A6BE2" w:rsidP="000230FF"/>
    <w:p w14:paraId="3D92CA42" w14:textId="43662BCE" w:rsidR="000A6BE2" w:rsidRDefault="000A6BE2" w:rsidP="000230FF"/>
    <w:p w14:paraId="41AB51E8" w14:textId="6472037A" w:rsidR="000A6BE2" w:rsidRDefault="000A6BE2" w:rsidP="000230FF"/>
    <w:p w14:paraId="04FC4321" w14:textId="5CA7FA5D" w:rsidR="000A6BE2" w:rsidRDefault="000A6BE2" w:rsidP="000230FF"/>
    <w:p w14:paraId="333CB686" w14:textId="77777777" w:rsidR="000A6BE2" w:rsidRDefault="000A6BE2" w:rsidP="000230FF"/>
    <w:p w14:paraId="697F4DF2" w14:textId="77777777" w:rsidR="00C16EA2" w:rsidRPr="00C16EA2" w:rsidRDefault="00C16EA2" w:rsidP="00C16EA2"/>
    <w:p w14:paraId="733CF750" w14:textId="34CFDE0C" w:rsidR="000230FF" w:rsidRDefault="001E005B" w:rsidP="000A6BE2">
      <w:pPr>
        <w:jc w:val="center"/>
        <w:rPr>
          <w:rFonts w:ascii="Arial Black" w:hAnsi="Arial Black"/>
          <w:sz w:val="32"/>
          <w:szCs w:val="32"/>
        </w:rPr>
      </w:pPr>
      <w:r>
        <w:rPr>
          <w:noProof/>
          <w:lang w:eastAsia="da-DK"/>
        </w:rPr>
        <w:drawing>
          <wp:inline distT="0" distB="0" distL="0" distR="0" wp14:anchorId="3C3E4732" wp14:editId="18FBBC33">
            <wp:extent cx="5549900" cy="4162425"/>
            <wp:effectExtent l="0" t="0" r="0"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9900" cy="4162425"/>
                    </a:xfrm>
                    <a:prstGeom prst="rect">
                      <a:avLst/>
                    </a:prstGeom>
                    <a:noFill/>
                    <a:ln>
                      <a:noFill/>
                    </a:ln>
                  </pic:spPr>
                </pic:pic>
              </a:graphicData>
            </a:graphic>
          </wp:inline>
        </w:drawing>
      </w:r>
    </w:p>
    <w:p w14:paraId="160756F8" w14:textId="77777777" w:rsidR="000230FF" w:rsidRDefault="000230FF" w:rsidP="00C16EA2"/>
    <w:p w14:paraId="1AE081B4" w14:textId="77777777" w:rsidR="000230FF" w:rsidRDefault="000230FF" w:rsidP="006C31FF"/>
    <w:p w14:paraId="77CC76D9" w14:textId="77777777" w:rsidR="000230FF" w:rsidRDefault="000230FF" w:rsidP="006C31FF"/>
    <w:p w14:paraId="67864D00" w14:textId="77777777" w:rsidR="00C16EA2" w:rsidRPr="00C16EA2" w:rsidRDefault="006C31FF" w:rsidP="006C31FF">
      <w:pPr>
        <w:sectPr w:rsidR="00C16EA2" w:rsidRPr="00C16EA2" w:rsidSect="00346AB5">
          <w:pgSz w:w="11906" w:h="16838" w:code="9"/>
          <w:pgMar w:top="567" w:right="567" w:bottom="1134" w:left="567" w:header="709" w:footer="709" w:gutter="0"/>
          <w:pgBorders w:display="firstPage" w:offsetFrom="page">
            <w:top w:val="single" w:sz="12" w:space="24" w:color="737373" w:themeColor="background2" w:themeShade="80" w:shadow="1"/>
            <w:left w:val="single" w:sz="12" w:space="24" w:color="737373" w:themeColor="background2" w:themeShade="80" w:shadow="1"/>
            <w:bottom w:val="single" w:sz="12" w:space="24" w:color="737373" w:themeColor="background2" w:themeShade="80" w:shadow="1"/>
            <w:right w:val="single" w:sz="12" w:space="24" w:color="737373" w:themeColor="background2" w:themeShade="80" w:shadow="1"/>
          </w:pgBorders>
          <w:pgNumType w:start="2"/>
          <w:cols w:space="708"/>
          <w:docGrid w:linePitch="360"/>
        </w:sectPr>
      </w:pPr>
      <w:r>
        <w:rPr>
          <w:noProof/>
          <w:lang w:eastAsia="da-DK"/>
        </w:rPr>
        <w:drawing>
          <wp:anchor distT="0" distB="0" distL="114300" distR="114300" simplePos="0" relativeHeight="251663360" behindDoc="1" locked="0" layoutInCell="1" allowOverlap="1" wp14:anchorId="4215427D" wp14:editId="19B0DA8C">
            <wp:simplePos x="0" y="0"/>
            <wp:positionH relativeFrom="column">
              <wp:posOffset>5297805</wp:posOffset>
            </wp:positionH>
            <wp:positionV relativeFrom="paragraph">
              <wp:posOffset>6985</wp:posOffset>
            </wp:positionV>
            <wp:extent cx="1143000" cy="1037590"/>
            <wp:effectExtent l="0" t="0" r="0" b="0"/>
            <wp:wrapTight wrapText="bothSides">
              <wp:wrapPolygon edited="0">
                <wp:start x="0" y="0"/>
                <wp:lineTo x="0" y="21018"/>
                <wp:lineTo x="21240" y="21018"/>
                <wp:lineTo x="21240" y="0"/>
                <wp:lineTo x="0" y="0"/>
              </wp:wrapPolygon>
            </wp:wrapTight>
            <wp:docPr id="40" name="Billede 40" descr="http://medarbejderportal/Værktøjer/Billed%20database/Lejre%20logoer/Til%20tryk/Lejre%20logo%20med%20tekst/4F/Våben_navn_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lede 40" descr="http://medarbejderportal/Værktøjer/Billed%20database/Lejre%20logoer/Til%20tryk/Lejre%20logo%20med%20tekst/4F/Våben_navn_4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0" cy="1037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659264" behindDoc="0" locked="0" layoutInCell="1" allowOverlap="1" wp14:anchorId="0AB9BD47" wp14:editId="798767FF">
                <wp:simplePos x="0" y="0"/>
                <wp:positionH relativeFrom="margin">
                  <wp:posOffset>247650</wp:posOffset>
                </wp:positionH>
                <wp:positionV relativeFrom="page">
                  <wp:posOffset>8792845</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bg2">
                              <a:lumMod val="50000"/>
                            </a:schemeClr>
                          </a:solidFill>
                        </a:ln>
                      </wps:spPr>
                      <wps:txbx>
                        <w:txbxContent>
                          <w:p w14:paraId="6F7D9CF1" w14:textId="77777777" w:rsidR="00B771F5" w:rsidRPr="003D4CFD" w:rsidRDefault="00B771F5" w:rsidP="00507E9F">
                            <w:pPr>
                              <w:suppressAutoHyphens/>
                              <w:spacing w:line="240" w:lineRule="exact"/>
                              <w:rPr>
                                <w:color w:val="0077B3" w:themeColor="accent1"/>
                              </w:rPr>
                            </w:pPr>
                            <w:r w:rsidRPr="006C31FF">
                              <w:rPr>
                                <w:color w:val="737373" w:themeColor="background2" w:themeShade="80"/>
                              </w:rPr>
                              <w:t>Den pædagogiske læreplan udgør rammen og den fælles retning for vores pædagogiske arbejde med børnenes trivsel, læring, udvikling og dannelse. Læreplanen er et levende dokument, som kort beskriver vores pædagogiske over</w:t>
                            </w:r>
                            <w:r w:rsidRPr="006C31FF">
                              <w:rPr>
                                <w:color w:val="737373" w:themeColor="background2" w:themeShade="80"/>
                              </w:rPr>
                              <w:softHyphen/>
                              <w:t>vejelser og refleksioner med eksempler, der er retningsgivende for det daglige pædagogiske arbejde</w:t>
                            </w:r>
                            <w:r w:rsidRPr="003D4CFD">
                              <w:rPr>
                                <w:color w:val="0077B3" w:themeColor="accent1"/>
                              </w:rPr>
                              <w:t>.</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B9BD47" id="_x0000_t202" coordsize="21600,21600" o:spt="202" path="m,l,21600r21600,l21600,xe">
                <v:stroke joinstyle="miter"/>
                <v:path gradientshapeok="t" o:connecttype="rect"/>
              </v:shapetype>
              <v:shape id="Text Box 8" o:spid="_x0000_s1026" type="#_x0000_t202" style="position:absolute;margin-left:19.5pt;margin-top:692.35pt;width:345.85pt;height:90.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" fillcolor="white [3201]" strokecolor="#727272 [1614]" strokeweight="1pt">
                <v:textbox inset="5mm,5mm,5mm,5mm">
                  <w:txbxContent>
                    <w:p w14:paraId="6F7D9CF1" w14:textId="77777777" w:rsidR="00B771F5" w:rsidRPr="003D4CFD" w:rsidRDefault="00B771F5" w:rsidP="00507E9F">
                      <w:pPr>
                        <w:suppressAutoHyphens/>
                        <w:spacing w:line="240" w:lineRule="exact"/>
                        <w:rPr>
                          <w:color w:val="0077B3" w:themeColor="accent1"/>
                        </w:rPr>
                      </w:pPr>
                      <w:r w:rsidRPr="006C31FF">
                        <w:rPr>
                          <w:color w:val="737373" w:themeColor="background2" w:themeShade="80"/>
                        </w:rPr>
                        <w:t>Den pædagogiske læreplan udgør rammen og den fælles retning for vores pædagogiske arbejde med børnenes trivsel, læring, udvikling og dannelse. Læreplanen er et levende dokument, som kort beskriver vores pædagogiske over</w:t>
                      </w:r>
                      <w:r w:rsidRPr="006C31FF">
                        <w:rPr>
                          <w:color w:val="737373" w:themeColor="background2" w:themeShade="80"/>
                        </w:rPr>
                        <w:softHyphen/>
                        <w:t>vejelser og refleksioner med eksempler, der er retningsgivende for det daglige pædagogiske arbejde</w:t>
                      </w:r>
                      <w:r w:rsidRPr="003D4CFD">
                        <w:rPr>
                          <w:color w:val="0077B3" w:themeColor="accent1"/>
                        </w:rPr>
                        <w:t>.</w:t>
                      </w:r>
                    </w:p>
                  </w:txbxContent>
                </v:textbox>
                <w10:wrap anchorx="margin" anchory="page"/>
              </v:shape>
            </w:pict>
          </mc:Fallback>
        </mc:AlternateContent>
      </w:r>
    </w:p>
    <w:p w14:paraId="5E54E58C" w14:textId="34ABB1FB" w:rsidR="00125B15" w:rsidRDefault="00125B15"/>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1845CBCD" w14:textId="77777777" w:rsidTr="0070357C">
        <w:trPr>
          <w:cantSplit/>
          <w:trHeight w:hRule="exact" w:val="1758"/>
        </w:trPr>
        <w:tc>
          <w:tcPr>
            <w:tcW w:w="9628" w:type="dxa"/>
          </w:tcPr>
          <w:p w14:paraId="79F71DF9" w14:textId="77777777" w:rsidR="0036270F" w:rsidRDefault="0036270F" w:rsidP="006C01ED">
            <w:pPr>
              <w:pStyle w:val="Overskrift1"/>
              <w:spacing w:before="0"/>
            </w:pPr>
            <w:r>
              <w:t>Ramme for udarbejdelse</w:t>
            </w:r>
            <w:r w:rsidR="00B65F98">
              <w:t xml:space="preserve"> </w:t>
            </w:r>
            <w:r>
              <w:t>af den pædagogiske læreplan</w:t>
            </w:r>
          </w:p>
        </w:tc>
      </w:tr>
      <w:tr w:rsidR="00946390" w14:paraId="77987188" w14:textId="77777777" w:rsidTr="0070357C">
        <w:trPr>
          <w:cantSplit/>
        </w:trPr>
        <w:tc>
          <w:tcPr>
            <w:tcW w:w="9628" w:type="dxa"/>
            <w:tcMar>
              <w:top w:w="454" w:type="dxa"/>
            </w:tcMar>
          </w:tcPr>
          <w:p w14:paraId="48A83224" w14:textId="77777777" w:rsidR="00946390" w:rsidRDefault="00946390" w:rsidP="00946390">
            <w:r>
              <w:rPr>
                <w:noProof/>
                <w:lang w:eastAsia="da-DK"/>
              </w:rPr>
              <w:drawing>
                <wp:inline distT="0" distB="0" distL="0" distR="0" wp14:anchorId="4FDF93EF" wp14:editId="3526A4B2">
                  <wp:extent cx="5529915" cy="536467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71966" cy="5405465"/>
                          </a:xfrm>
                          <a:prstGeom prst="rect">
                            <a:avLst/>
                          </a:prstGeom>
                        </pic:spPr>
                      </pic:pic>
                    </a:graphicData>
                  </a:graphic>
                </wp:inline>
              </w:drawing>
            </w:r>
          </w:p>
        </w:tc>
      </w:tr>
    </w:tbl>
    <w:p w14:paraId="2E48622C" w14:textId="77777777" w:rsidR="0036270F" w:rsidRDefault="0036270F" w:rsidP="0036270F"/>
    <w:p w14:paraId="29EAFDE3" w14:textId="77777777" w:rsidR="00047E0D" w:rsidRDefault="00047E0D" w:rsidP="0036270F">
      <w:pPr>
        <w:sectPr w:rsidR="00047E0D" w:rsidSect="002B038B">
          <w:headerReference w:type="default" r:id="rId17"/>
          <w:footerReference w:type="default" r:id="rId18"/>
          <w:pgSz w:w="11906" w:h="16838" w:code="9"/>
          <w:pgMar w:top="1418" w:right="1134" w:bottom="1134" w:left="1134" w:header="680" w:footer="680" w:gutter="0"/>
          <w:pgNumType w:start="1"/>
          <w:cols w:space="708"/>
          <w:docGrid w:linePitch="360"/>
        </w:sectPr>
      </w:pPr>
    </w:p>
    <w:p w14:paraId="6A6AAAEF" w14:textId="77777777" w:rsidR="00047E0D" w:rsidRDefault="00047E0D" w:rsidP="0036270F"/>
    <w:p w14:paraId="3DF09D34" w14:textId="77777777" w:rsidR="009129E6" w:rsidRDefault="009129E6" w:rsidP="009129E6"/>
    <w:p w14:paraId="52CB9F91" w14:textId="77777777" w:rsidR="009129E6" w:rsidRDefault="009129E6" w:rsidP="009129E6">
      <w:pPr>
        <w:sectPr w:rsidR="009129E6" w:rsidSect="009129E6">
          <w:headerReference w:type="default" r:id="rId19"/>
          <w:footerReference w:type="default" r:id="rId20"/>
          <w:type w:val="continuous"/>
          <w:pgSz w:w="11906" w:h="16838" w:code="9"/>
          <w:pgMar w:top="1418" w:right="1134" w:bottom="1134" w:left="1134" w:header="680" w:footer="680" w:gutter="0"/>
          <w:pgNumType w:start="1"/>
          <w:cols w:space="708"/>
          <w:docGrid w:linePitch="360"/>
        </w:sectPr>
      </w:pPr>
    </w:p>
    <w:p w14:paraId="68B5690C" w14:textId="0C06AC09" w:rsidR="009129E6" w:rsidRDefault="009129E6" w:rsidP="009129E6">
      <w:pPr>
        <w:pStyle w:val="Tekst1sort"/>
        <w:suppressAutoHyphens/>
      </w:pPr>
      <w:r w:rsidRPr="005E05C2">
        <w:t>Den pædagogiske læreplan udarbejdes med ud</w:t>
      </w:r>
      <w:r>
        <w:softHyphen/>
      </w:r>
      <w:r w:rsidRPr="005E05C2">
        <w:t>gangspunkt i det fælles pædagogiske grundlag samt de seks læreplanstemaer og de tilhørende pæda</w:t>
      </w:r>
      <w:r>
        <w:softHyphen/>
      </w:r>
      <w:r w:rsidRPr="005E05C2">
        <w:t>gogiske mål for sammen</w:t>
      </w:r>
      <w:r w:rsidRPr="005E05C2">
        <w:softHyphen/>
        <w:t>hængen mellem det pæda</w:t>
      </w:r>
      <w:r>
        <w:softHyphen/>
      </w:r>
      <w:r w:rsidRPr="005E05C2">
        <w:t xml:space="preserve">gogiske læringsmiljø og børns læring. </w:t>
      </w:r>
    </w:p>
    <w:p w14:paraId="2B73A6C5" w14:textId="77777777" w:rsidR="009129E6" w:rsidRDefault="009129E6" w:rsidP="009129E6">
      <w:pPr>
        <w:suppressAutoHyphens/>
      </w:pPr>
      <w:r w:rsidRPr="005E05C2">
        <w:t>Rammen for at udarbejde den pædagogiske læreplan er dagtilbudsloven og dens overordnede formålsbestemmelse samt den tilhørende bekendt</w:t>
      </w:r>
      <w:r>
        <w:softHyphen/>
      </w:r>
      <w:r w:rsidRPr="005E05C2">
        <w:t xml:space="preserve">gørelse. Loven og bekendtgørelsen er udfoldet i </w:t>
      </w:r>
    </w:p>
    <w:p w14:paraId="128BD65E" w14:textId="301186F8" w:rsidR="009129E6" w:rsidRPr="005E05C2" w:rsidRDefault="009129E6" w:rsidP="009129E6">
      <w:pPr>
        <w:suppressAutoHyphens/>
      </w:pPr>
      <w:r w:rsidRPr="005E05C2">
        <w:t xml:space="preserve">publikationen </w:t>
      </w:r>
      <w:hyperlink r:id="rId21"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softHyphen/>
      </w:r>
      <w:r w:rsidRPr="005E05C2">
        <w:t>ler alle relevante krav til arbejdet med den pædago</w:t>
      </w:r>
      <w:r>
        <w:softHyphen/>
      </w:r>
      <w:r w:rsidRPr="005E05C2">
        <w:t>giske læreplan og er dermed en forudsætning for at udarbejde den pædagogiske læreplan. Derfor hen</w:t>
      </w:r>
      <w:r>
        <w:softHyphen/>
      </w:r>
      <w:r w:rsidRPr="005E05C2">
        <w:t>vises der gennem skabelonen løbende til publikatio</w:t>
      </w:r>
      <w:r>
        <w:softHyphen/>
      </w:r>
      <w:r w:rsidRPr="005E05C2">
        <w:t xml:space="preserve">nen. På </w:t>
      </w:r>
      <w:r>
        <w:t>sidste side i</w:t>
      </w:r>
      <w:r w:rsidRPr="005E05C2">
        <w:t xml:space="preserve"> skabelonen er der yderligere information om relevante inspirationsmaterialer. </w:t>
      </w:r>
    </w:p>
    <w:p w14:paraId="19AB81EF" w14:textId="77777777" w:rsidR="009129E6" w:rsidRDefault="009129E6" w:rsidP="009129E6"/>
    <w:p w14:paraId="45FE6054" w14:textId="4BA05E00" w:rsidR="009129E6" w:rsidRDefault="009129E6" w:rsidP="0036270F">
      <w:pPr>
        <w:sectPr w:rsidR="009129E6" w:rsidSect="006C31FF">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18EE0320" w14:textId="77777777" w:rsidTr="003C33B8">
        <w:trPr>
          <w:cantSplit/>
          <w:trHeight w:hRule="exact" w:val="1013"/>
        </w:trPr>
        <w:tc>
          <w:tcPr>
            <w:tcW w:w="9638" w:type="dxa"/>
          </w:tcPr>
          <w:p w14:paraId="4AC23EBF" w14:textId="77777777" w:rsidR="0070357C" w:rsidRDefault="0070357C" w:rsidP="006F1048">
            <w:pPr>
              <w:pStyle w:val="Overskrift1"/>
              <w:pageBreakBefore/>
            </w:pPr>
            <w:r>
              <w:lastRenderedPageBreak/>
              <w:t>Hvem er vi</w:t>
            </w:r>
            <w:r w:rsidR="005252DB">
              <w:t>?</w:t>
            </w:r>
          </w:p>
        </w:tc>
      </w:tr>
      <w:tr w:rsidR="00364E96" w14:paraId="12B345BB" w14:textId="77777777" w:rsidTr="00A523CB">
        <w:trPr>
          <w:cantSplit/>
          <w:trHeight w:hRule="exact" w:val="454"/>
        </w:trPr>
        <w:tc>
          <w:tcPr>
            <w:tcW w:w="9638" w:type="dxa"/>
            <w:tcMar>
              <w:top w:w="0" w:type="dxa"/>
              <w:bottom w:w="0" w:type="dxa"/>
            </w:tcMar>
          </w:tcPr>
          <w:p w14:paraId="7DFA9F04" w14:textId="77777777" w:rsidR="00364E96" w:rsidRDefault="00364E96" w:rsidP="00364E96"/>
        </w:tc>
      </w:tr>
    </w:tbl>
    <w:p w14:paraId="2ECEBAEA" w14:textId="77777777" w:rsidR="00D17416" w:rsidRPr="003A19D0" w:rsidRDefault="00D17416" w:rsidP="00D17416">
      <w:pPr>
        <w:pStyle w:val="Tekst1bl"/>
        <w:suppressAutoHyphens/>
        <w:rPr>
          <w:b/>
          <w:color w:val="auto"/>
          <w:sz w:val="28"/>
          <w:szCs w:val="28"/>
        </w:rPr>
      </w:pPr>
      <w:r w:rsidRPr="003A19D0">
        <w:rPr>
          <w:b/>
          <w:color w:val="auto"/>
          <w:sz w:val="28"/>
          <w:szCs w:val="28"/>
        </w:rPr>
        <w:t>I Møllebjerghave vil v</w:t>
      </w:r>
      <w:r>
        <w:rPr>
          <w:b/>
          <w:color w:val="auto"/>
          <w:sz w:val="28"/>
          <w:szCs w:val="28"/>
        </w:rPr>
        <w:t xml:space="preserve">i være kendt for at arbejde med: </w:t>
      </w:r>
    </w:p>
    <w:p w14:paraId="4BE55DAD" w14:textId="77777777" w:rsidR="00D17416" w:rsidRPr="003A19D0" w:rsidRDefault="00D17416" w:rsidP="00D17416">
      <w:pPr>
        <w:pStyle w:val="Tekst1bl"/>
        <w:suppressAutoHyphens/>
        <w:ind w:left="3912"/>
        <w:rPr>
          <w:b/>
          <w:color w:val="auto"/>
          <w:sz w:val="28"/>
          <w:szCs w:val="28"/>
        </w:rPr>
      </w:pPr>
      <w:r w:rsidRPr="003A19D0">
        <w:rPr>
          <w:b/>
          <w:color w:val="auto"/>
          <w:sz w:val="28"/>
          <w:szCs w:val="28"/>
        </w:rPr>
        <w:t xml:space="preserve">Anerkendelse </w:t>
      </w:r>
    </w:p>
    <w:p w14:paraId="3947984E" w14:textId="77777777" w:rsidR="00D17416" w:rsidRDefault="00D17416" w:rsidP="00D17416">
      <w:pPr>
        <w:pStyle w:val="Tekst1bl"/>
        <w:suppressAutoHyphens/>
        <w:ind w:left="2608" w:firstLine="1304"/>
        <w:rPr>
          <w:b/>
          <w:color w:val="auto"/>
          <w:sz w:val="28"/>
          <w:szCs w:val="28"/>
        </w:rPr>
      </w:pPr>
      <w:r w:rsidRPr="003A19D0">
        <w:rPr>
          <w:b/>
          <w:color w:val="auto"/>
          <w:sz w:val="28"/>
          <w:szCs w:val="28"/>
        </w:rPr>
        <w:t xml:space="preserve">Omsorg </w:t>
      </w:r>
    </w:p>
    <w:p w14:paraId="0AAAB5BE" w14:textId="77777777" w:rsidR="00D17416" w:rsidRDefault="00D17416" w:rsidP="00D17416">
      <w:pPr>
        <w:pStyle w:val="Tekst1bl"/>
        <w:suppressAutoHyphens/>
        <w:ind w:left="2608" w:firstLine="1304"/>
        <w:rPr>
          <w:b/>
          <w:color w:val="auto"/>
          <w:sz w:val="28"/>
          <w:szCs w:val="28"/>
        </w:rPr>
      </w:pPr>
      <w:r w:rsidRPr="003A19D0">
        <w:rPr>
          <w:b/>
          <w:color w:val="auto"/>
          <w:sz w:val="28"/>
          <w:szCs w:val="28"/>
        </w:rPr>
        <w:t>Udvikling</w:t>
      </w:r>
    </w:p>
    <w:p w14:paraId="520ADF7D" w14:textId="77777777" w:rsidR="00D17416" w:rsidRDefault="00D17416" w:rsidP="00D17416">
      <w:pPr>
        <w:pStyle w:val="Tekst1bl"/>
        <w:suppressAutoHyphens/>
        <w:ind w:left="2608" w:firstLine="1304"/>
        <w:rPr>
          <w:b/>
          <w:color w:val="auto"/>
          <w:sz w:val="28"/>
          <w:szCs w:val="28"/>
        </w:rPr>
      </w:pPr>
    </w:p>
    <w:p w14:paraId="062C915C" w14:textId="15B61025" w:rsidR="00D17416" w:rsidRPr="00155223" w:rsidRDefault="00D17416" w:rsidP="00D17416">
      <w:pPr>
        <w:pStyle w:val="Tekst1bl"/>
        <w:suppressAutoHyphens/>
        <w:rPr>
          <w:color w:val="auto"/>
          <w:sz w:val="22"/>
          <w:szCs w:val="22"/>
        </w:rPr>
      </w:pPr>
      <w:r w:rsidRPr="00155223">
        <w:rPr>
          <w:color w:val="auto"/>
          <w:sz w:val="22"/>
          <w:szCs w:val="22"/>
        </w:rPr>
        <w:t xml:space="preserve">Børnehuset Møllebjerghave havde sin opstart pr. 1. oktober 1999 og har siden da udviklet sig til en institution med sjæl, for </w:t>
      </w:r>
      <w:r w:rsidR="00DF7DF8" w:rsidRPr="00155223">
        <w:rPr>
          <w:color w:val="auto"/>
          <w:sz w:val="22"/>
          <w:szCs w:val="22"/>
        </w:rPr>
        <w:t xml:space="preserve">ca.  </w:t>
      </w:r>
      <w:r w:rsidRPr="00155223">
        <w:rPr>
          <w:color w:val="auto"/>
          <w:sz w:val="22"/>
          <w:szCs w:val="22"/>
        </w:rPr>
        <w:t xml:space="preserve">24 vuggestuebørn og </w:t>
      </w:r>
      <w:r w:rsidR="00DF7DF8" w:rsidRPr="00155223">
        <w:rPr>
          <w:color w:val="auto"/>
          <w:sz w:val="22"/>
          <w:szCs w:val="22"/>
        </w:rPr>
        <w:t xml:space="preserve">ca. </w:t>
      </w:r>
      <w:r w:rsidRPr="00155223">
        <w:rPr>
          <w:color w:val="auto"/>
          <w:sz w:val="22"/>
          <w:szCs w:val="22"/>
        </w:rPr>
        <w:t>60 børnehavebørn.</w:t>
      </w:r>
    </w:p>
    <w:p w14:paraId="76D12CD1" w14:textId="4D1187B6" w:rsidR="00D17416" w:rsidRPr="00155223" w:rsidRDefault="00D17416" w:rsidP="00D17416">
      <w:pPr>
        <w:pStyle w:val="Tekst1bl"/>
        <w:suppressAutoHyphens/>
        <w:rPr>
          <w:color w:val="auto"/>
          <w:sz w:val="22"/>
          <w:szCs w:val="22"/>
        </w:rPr>
      </w:pPr>
      <w:r w:rsidRPr="00155223">
        <w:rPr>
          <w:color w:val="auto"/>
          <w:sz w:val="22"/>
          <w:szCs w:val="22"/>
        </w:rPr>
        <w:t>Vi har 2 vuggestuegrupper og 3 børnehavegrupper. Den ene børnehavegruppe er vores ”</w:t>
      </w:r>
      <w:r w:rsidR="009129E6" w:rsidRPr="00155223">
        <w:rPr>
          <w:color w:val="auto"/>
          <w:sz w:val="22"/>
          <w:szCs w:val="22"/>
        </w:rPr>
        <w:t>Storegruppe</w:t>
      </w:r>
      <w:r w:rsidRPr="00155223">
        <w:rPr>
          <w:color w:val="auto"/>
          <w:sz w:val="22"/>
          <w:szCs w:val="22"/>
        </w:rPr>
        <w:t xml:space="preserve">”. De øvrige grupper er aldersintegreret. </w:t>
      </w:r>
    </w:p>
    <w:p w14:paraId="4B0CCAB7" w14:textId="77777777" w:rsidR="00DF7DF8" w:rsidRPr="00155223" w:rsidRDefault="00DF7DF8" w:rsidP="00D17416">
      <w:pPr>
        <w:pStyle w:val="Tekst1bl"/>
        <w:suppressAutoHyphens/>
        <w:rPr>
          <w:color w:val="auto"/>
          <w:sz w:val="22"/>
          <w:szCs w:val="22"/>
        </w:rPr>
      </w:pPr>
    </w:p>
    <w:p w14:paraId="51B1492F" w14:textId="77777777" w:rsidR="00D17416" w:rsidRPr="00155223" w:rsidRDefault="00D17416" w:rsidP="00D17416">
      <w:pPr>
        <w:pStyle w:val="Tekst1bl"/>
        <w:suppressAutoHyphens/>
        <w:rPr>
          <w:b/>
          <w:color w:val="auto"/>
          <w:sz w:val="22"/>
          <w:szCs w:val="22"/>
        </w:rPr>
      </w:pPr>
      <w:r w:rsidRPr="00155223">
        <w:rPr>
          <w:b/>
          <w:color w:val="auto"/>
          <w:sz w:val="22"/>
          <w:szCs w:val="22"/>
        </w:rPr>
        <w:t>Fysiske forhold</w:t>
      </w:r>
    </w:p>
    <w:p w14:paraId="19516246" w14:textId="6C644BA8" w:rsidR="00D17416" w:rsidRPr="00155223" w:rsidRDefault="00D17416" w:rsidP="00D17416">
      <w:pPr>
        <w:pStyle w:val="Tekst1bl"/>
        <w:suppressAutoHyphens/>
        <w:rPr>
          <w:color w:val="auto"/>
          <w:sz w:val="22"/>
          <w:szCs w:val="22"/>
        </w:rPr>
      </w:pPr>
      <w:r w:rsidRPr="00155223">
        <w:rPr>
          <w:color w:val="auto"/>
          <w:sz w:val="22"/>
          <w:szCs w:val="22"/>
        </w:rPr>
        <w:t xml:space="preserve">Hjertet i vores hus er fællesrummet, hvor vi </w:t>
      </w:r>
      <w:r w:rsidR="00E65872" w:rsidRPr="00155223">
        <w:rPr>
          <w:color w:val="auto"/>
          <w:sz w:val="22"/>
          <w:szCs w:val="22"/>
        </w:rPr>
        <w:t xml:space="preserve">alle </w:t>
      </w:r>
      <w:r w:rsidRPr="00155223">
        <w:rPr>
          <w:color w:val="auto"/>
          <w:sz w:val="22"/>
          <w:szCs w:val="22"/>
        </w:rPr>
        <w:t xml:space="preserve">kan samles til morgenmad, sidst på eftermiddagen, til fællessamlinger for hele huset eller til Julemiddag. </w:t>
      </w:r>
    </w:p>
    <w:p w14:paraId="6233D4DE" w14:textId="4E4DEDB8" w:rsidR="00D17416" w:rsidRPr="00155223" w:rsidRDefault="00D17416" w:rsidP="00D17416">
      <w:pPr>
        <w:pStyle w:val="Tekst1bl"/>
        <w:suppressAutoHyphens/>
        <w:rPr>
          <w:color w:val="auto"/>
          <w:sz w:val="22"/>
          <w:szCs w:val="22"/>
        </w:rPr>
      </w:pPr>
      <w:r w:rsidRPr="00155223">
        <w:rPr>
          <w:color w:val="auto"/>
          <w:sz w:val="22"/>
          <w:szCs w:val="22"/>
        </w:rPr>
        <w:t>Fællesrummet rummer forskellige muligheder f</w:t>
      </w:r>
      <w:r w:rsidR="008D4087" w:rsidRPr="00155223">
        <w:rPr>
          <w:color w:val="auto"/>
          <w:sz w:val="22"/>
          <w:szCs w:val="22"/>
        </w:rPr>
        <w:t>or</w:t>
      </w:r>
      <w:r w:rsidRPr="00155223">
        <w:rPr>
          <w:color w:val="auto"/>
          <w:sz w:val="22"/>
          <w:szCs w:val="22"/>
        </w:rPr>
        <w:t xml:space="preserve"> motorisk udfoldelse klatrevæg og klatretårn</w:t>
      </w:r>
      <w:r w:rsidR="008D4087" w:rsidRPr="00155223">
        <w:rPr>
          <w:color w:val="auto"/>
          <w:sz w:val="22"/>
          <w:szCs w:val="22"/>
        </w:rPr>
        <w:t>,</w:t>
      </w:r>
      <w:r w:rsidRPr="00155223">
        <w:rPr>
          <w:color w:val="auto"/>
          <w:sz w:val="22"/>
          <w:szCs w:val="22"/>
        </w:rPr>
        <w:t xml:space="preserve"> men også borde med plads til mere stillesiddende sysler. I møbleringen af fællesrummet lægger vi vægt på at det skal være et dynamisk rum, så møbleringen </w:t>
      </w:r>
      <w:r w:rsidR="008D4087" w:rsidRPr="00155223">
        <w:rPr>
          <w:color w:val="auto"/>
          <w:sz w:val="22"/>
          <w:szCs w:val="22"/>
        </w:rPr>
        <w:t xml:space="preserve">kan </w:t>
      </w:r>
      <w:r w:rsidRPr="00155223">
        <w:rPr>
          <w:color w:val="auto"/>
          <w:sz w:val="22"/>
          <w:szCs w:val="22"/>
        </w:rPr>
        <w:t xml:space="preserve">nemt flyttes, </w:t>
      </w:r>
      <w:r w:rsidR="00B961B9" w:rsidRPr="00155223">
        <w:rPr>
          <w:color w:val="auto"/>
          <w:sz w:val="22"/>
          <w:szCs w:val="22"/>
        </w:rPr>
        <w:t>når</w:t>
      </w:r>
      <w:r w:rsidRPr="00155223">
        <w:rPr>
          <w:color w:val="auto"/>
          <w:sz w:val="22"/>
          <w:szCs w:val="22"/>
        </w:rPr>
        <w:t xml:space="preserve"> rummet skal bruges til at andet formål. </w:t>
      </w:r>
    </w:p>
    <w:p w14:paraId="797A46C0" w14:textId="1DBF109C" w:rsidR="00D17416" w:rsidRPr="00155223" w:rsidRDefault="00D17416" w:rsidP="00D17416">
      <w:pPr>
        <w:pStyle w:val="Tekst1bl"/>
        <w:suppressAutoHyphens/>
        <w:rPr>
          <w:color w:val="auto"/>
          <w:sz w:val="22"/>
          <w:szCs w:val="22"/>
        </w:rPr>
      </w:pPr>
      <w:r w:rsidRPr="00155223">
        <w:rPr>
          <w:color w:val="auto"/>
          <w:sz w:val="22"/>
          <w:szCs w:val="22"/>
        </w:rPr>
        <w:t xml:space="preserve">Op til fællesrummet ligger køkkenet, hvor </w:t>
      </w:r>
      <w:r w:rsidR="001004B9">
        <w:rPr>
          <w:color w:val="auto"/>
          <w:sz w:val="22"/>
          <w:szCs w:val="22"/>
        </w:rPr>
        <w:t>køkken</w:t>
      </w:r>
      <w:r w:rsidRPr="00155223">
        <w:rPr>
          <w:color w:val="auto"/>
          <w:sz w:val="22"/>
          <w:szCs w:val="22"/>
        </w:rPr>
        <w:t xml:space="preserve">personalet tilbereder </w:t>
      </w:r>
      <w:r w:rsidR="00B771F5">
        <w:rPr>
          <w:color w:val="auto"/>
          <w:sz w:val="22"/>
          <w:szCs w:val="22"/>
        </w:rPr>
        <w:t>mad fra bunden. Der er et plateau</w:t>
      </w:r>
      <w:r w:rsidRPr="00155223">
        <w:rPr>
          <w:color w:val="auto"/>
          <w:sz w:val="22"/>
          <w:szCs w:val="22"/>
        </w:rPr>
        <w:t xml:space="preserve">, hvor børnene kan komme i øjenhøjde med køkkenpersonalet eller betjene sig selv ved morgenbuffeten. </w:t>
      </w:r>
    </w:p>
    <w:p w14:paraId="62F9287D" w14:textId="03D8746D" w:rsidR="00D17416" w:rsidRPr="00155223" w:rsidRDefault="00D17416" w:rsidP="00D17416">
      <w:pPr>
        <w:pStyle w:val="Tekst1bl"/>
        <w:suppressAutoHyphens/>
        <w:rPr>
          <w:color w:val="auto"/>
          <w:sz w:val="22"/>
          <w:szCs w:val="22"/>
        </w:rPr>
      </w:pPr>
      <w:r w:rsidRPr="00155223">
        <w:rPr>
          <w:color w:val="auto"/>
          <w:sz w:val="22"/>
          <w:szCs w:val="22"/>
        </w:rPr>
        <w:t>Stuerne ligger som en vifte ud fra fællesrummet. I tilknytning til hver stue er der et mindre grupperum. Disse rum kan benyttes forskelligt a</w:t>
      </w:r>
      <w:r w:rsidR="00DF7DF8" w:rsidRPr="00155223">
        <w:rPr>
          <w:color w:val="auto"/>
          <w:sz w:val="22"/>
          <w:szCs w:val="22"/>
        </w:rPr>
        <w:t>lt</w:t>
      </w:r>
      <w:r w:rsidRPr="00155223">
        <w:rPr>
          <w:color w:val="auto"/>
          <w:sz w:val="22"/>
          <w:szCs w:val="22"/>
        </w:rPr>
        <w:t xml:space="preserve"> efter børnegruppens behov.</w:t>
      </w:r>
    </w:p>
    <w:p w14:paraId="0B931D41" w14:textId="77777777" w:rsidR="00D17416" w:rsidRPr="00155223" w:rsidRDefault="00D17416" w:rsidP="00D17416">
      <w:pPr>
        <w:pStyle w:val="Tekst1bl"/>
        <w:suppressAutoHyphens/>
        <w:rPr>
          <w:b/>
          <w:color w:val="auto"/>
          <w:sz w:val="22"/>
          <w:szCs w:val="22"/>
        </w:rPr>
      </w:pPr>
      <w:r w:rsidRPr="00155223">
        <w:rPr>
          <w:b/>
          <w:color w:val="auto"/>
          <w:sz w:val="22"/>
          <w:szCs w:val="22"/>
        </w:rPr>
        <w:t xml:space="preserve">Ude liv </w:t>
      </w:r>
    </w:p>
    <w:p w14:paraId="25D5F1EC" w14:textId="421C31F4" w:rsidR="00D17416" w:rsidRPr="00155223" w:rsidRDefault="00D17416" w:rsidP="00D17416">
      <w:pPr>
        <w:pStyle w:val="Tekst1bl"/>
        <w:suppressAutoHyphens/>
        <w:rPr>
          <w:color w:val="auto"/>
          <w:sz w:val="22"/>
          <w:szCs w:val="22"/>
        </w:rPr>
      </w:pPr>
      <w:r w:rsidRPr="00155223">
        <w:rPr>
          <w:color w:val="auto"/>
          <w:sz w:val="22"/>
          <w:szCs w:val="22"/>
        </w:rPr>
        <w:t xml:space="preserve">Vi har en dejlig afvekslende legeplads med mange forskellige legemuligheder både for vuggestue og børnehavebørn. På legepladsen er der foruden gynger, sandkasse, bålplads, boldbane og balance redskaber også frugttræer, som børnene kan klatre i. </w:t>
      </w:r>
      <w:r w:rsidR="008D4087" w:rsidRPr="00155223">
        <w:rPr>
          <w:color w:val="auto"/>
          <w:sz w:val="22"/>
          <w:szCs w:val="22"/>
        </w:rPr>
        <w:t xml:space="preserve">Når </w:t>
      </w:r>
      <w:r w:rsidRPr="00155223">
        <w:rPr>
          <w:color w:val="auto"/>
          <w:sz w:val="22"/>
          <w:szCs w:val="22"/>
        </w:rPr>
        <w:t xml:space="preserve">det </w:t>
      </w:r>
      <w:r w:rsidR="00DF7DF8" w:rsidRPr="00155223">
        <w:rPr>
          <w:color w:val="auto"/>
          <w:sz w:val="22"/>
          <w:szCs w:val="22"/>
        </w:rPr>
        <w:t>sner,</w:t>
      </w:r>
      <w:r w:rsidRPr="00155223">
        <w:rPr>
          <w:color w:val="auto"/>
          <w:sz w:val="22"/>
          <w:szCs w:val="22"/>
        </w:rPr>
        <w:t xml:space="preserve"> har vi også egen kælkebakke. </w:t>
      </w:r>
    </w:p>
    <w:p w14:paraId="1BAEC420" w14:textId="6899DFC6" w:rsidR="00D17416" w:rsidRPr="00155223" w:rsidRDefault="00D17416" w:rsidP="00D17416">
      <w:pPr>
        <w:pStyle w:val="Tekst1bl"/>
        <w:suppressAutoHyphens/>
        <w:rPr>
          <w:color w:val="auto"/>
          <w:sz w:val="22"/>
          <w:szCs w:val="22"/>
        </w:rPr>
      </w:pPr>
      <w:r w:rsidRPr="00155223">
        <w:rPr>
          <w:color w:val="auto"/>
          <w:sz w:val="22"/>
          <w:szCs w:val="22"/>
        </w:rPr>
        <w:t xml:space="preserve">Ud over vores egen legeplads benytter vi de andre legepladser i byen. Ligesom vi har flere områder med skov inden for gåafstand. </w:t>
      </w:r>
    </w:p>
    <w:p w14:paraId="1AA6CDDA" w14:textId="388D4C70" w:rsidR="00D17416" w:rsidRPr="00155223" w:rsidRDefault="00D17416" w:rsidP="00D17416">
      <w:pPr>
        <w:pStyle w:val="Tekst1bl"/>
        <w:suppressAutoHyphens/>
        <w:rPr>
          <w:color w:val="auto"/>
          <w:sz w:val="22"/>
          <w:szCs w:val="22"/>
        </w:rPr>
      </w:pPr>
      <w:r w:rsidRPr="00155223">
        <w:rPr>
          <w:color w:val="auto"/>
          <w:sz w:val="22"/>
          <w:szCs w:val="22"/>
        </w:rPr>
        <w:t xml:space="preserve">Vuggestuen har et par børnebusser (klapvogne til </w:t>
      </w:r>
      <w:r w:rsidR="00802682">
        <w:rPr>
          <w:color w:val="auto"/>
          <w:sz w:val="22"/>
          <w:szCs w:val="22"/>
        </w:rPr>
        <w:t xml:space="preserve">4 </w:t>
      </w:r>
      <w:r w:rsidRPr="00155223">
        <w:rPr>
          <w:color w:val="auto"/>
          <w:sz w:val="22"/>
          <w:szCs w:val="22"/>
        </w:rPr>
        <w:t xml:space="preserve">børn) dem bruger vi, når formålet med turen er at komme et bestemt sted hen, hvor vuggestuebørnene skal være friske. Ellers går vi gerne med vores vuggestuebørn, for at styrke </w:t>
      </w:r>
      <w:r w:rsidR="008D4087" w:rsidRPr="00155223">
        <w:rPr>
          <w:color w:val="auto"/>
          <w:sz w:val="22"/>
          <w:szCs w:val="22"/>
        </w:rPr>
        <w:t>børnenes</w:t>
      </w:r>
      <w:r w:rsidRPr="00155223">
        <w:rPr>
          <w:color w:val="auto"/>
          <w:sz w:val="22"/>
          <w:szCs w:val="22"/>
        </w:rPr>
        <w:t xml:space="preserve"> motorik og styrke. </w:t>
      </w:r>
    </w:p>
    <w:p w14:paraId="6A0FB087" w14:textId="48905521" w:rsidR="002A3D6E" w:rsidRPr="002A3D6E" w:rsidRDefault="00D17416" w:rsidP="002A3D6E">
      <w:pPr>
        <w:pStyle w:val="Tekst1bl"/>
        <w:suppressAutoHyphens/>
        <w:rPr>
          <w:color w:val="auto"/>
          <w:sz w:val="22"/>
          <w:szCs w:val="22"/>
        </w:rPr>
      </w:pPr>
      <w:r w:rsidRPr="002A3D6E">
        <w:rPr>
          <w:color w:val="auto"/>
          <w:sz w:val="22"/>
          <w:szCs w:val="22"/>
        </w:rPr>
        <w:t>Vi har ”Det grønne Spirer Flag”.</w:t>
      </w:r>
      <w:r w:rsidR="00382371" w:rsidRPr="002A3D6E">
        <w:rPr>
          <w:color w:val="auto"/>
          <w:sz w:val="22"/>
          <w:szCs w:val="22"/>
        </w:rPr>
        <w:t xml:space="preserve"> Det giver friluftsrådet til de institutioner</w:t>
      </w:r>
      <w:r w:rsidR="002A3D6E">
        <w:rPr>
          <w:color w:val="auto"/>
          <w:sz w:val="22"/>
          <w:szCs w:val="22"/>
        </w:rPr>
        <w:t xml:space="preserve">, der </w:t>
      </w:r>
      <w:r w:rsidR="00130E0F">
        <w:rPr>
          <w:color w:val="auto"/>
          <w:sz w:val="22"/>
          <w:szCs w:val="22"/>
        </w:rPr>
        <w:t>arbejder</w:t>
      </w:r>
      <w:r w:rsidR="00382371" w:rsidRPr="002A3D6E">
        <w:rPr>
          <w:color w:val="auto"/>
          <w:sz w:val="22"/>
          <w:szCs w:val="22"/>
        </w:rPr>
        <w:t xml:space="preserve"> </w:t>
      </w:r>
      <w:r w:rsidR="002A3D6E">
        <w:rPr>
          <w:color w:val="auto"/>
          <w:sz w:val="22"/>
          <w:szCs w:val="22"/>
        </w:rPr>
        <w:t xml:space="preserve">med en </w:t>
      </w:r>
      <w:r w:rsidR="00382371" w:rsidRPr="002A3D6E">
        <w:rPr>
          <w:color w:val="auto"/>
          <w:sz w:val="22"/>
          <w:szCs w:val="22"/>
        </w:rPr>
        <w:t>grønnere hverdag</w:t>
      </w:r>
      <w:r w:rsidR="002A3D6E">
        <w:rPr>
          <w:color w:val="auto"/>
          <w:sz w:val="22"/>
          <w:szCs w:val="22"/>
        </w:rPr>
        <w:t xml:space="preserve">, natur, bæredygtighed og glæden ved at opleve naturens mysterier. </w:t>
      </w:r>
    </w:p>
    <w:p w14:paraId="30350310" w14:textId="2D12E6A9" w:rsidR="00382371" w:rsidRPr="002A3D6E" w:rsidRDefault="002A3D6E" w:rsidP="002A3D6E">
      <w:pPr>
        <w:pStyle w:val="Tekst1bl"/>
        <w:suppressAutoHyphens/>
        <w:rPr>
          <w:color w:val="auto"/>
          <w:sz w:val="22"/>
          <w:szCs w:val="22"/>
        </w:rPr>
      </w:pPr>
      <w:r>
        <w:rPr>
          <w:color w:val="auto"/>
          <w:sz w:val="22"/>
          <w:szCs w:val="22"/>
        </w:rPr>
        <w:t>Flaget skal fornyes årligt og for at få det skal</w:t>
      </w:r>
      <w:r w:rsidRPr="002A3D6E">
        <w:rPr>
          <w:color w:val="auto"/>
          <w:sz w:val="22"/>
          <w:szCs w:val="22"/>
        </w:rPr>
        <w:t>:</w:t>
      </w:r>
      <w:r>
        <w:rPr>
          <w:color w:val="auto"/>
          <w:sz w:val="22"/>
          <w:szCs w:val="22"/>
        </w:rPr>
        <w:t xml:space="preserve"> </w:t>
      </w:r>
    </w:p>
    <w:p w14:paraId="467EAAAF" w14:textId="77777777" w:rsidR="00382371" w:rsidRPr="002A3D6E" w:rsidRDefault="00382371" w:rsidP="002A3D6E">
      <w:pPr>
        <w:pStyle w:val="Tekst1bl"/>
        <w:numPr>
          <w:ilvl w:val="0"/>
          <w:numId w:val="29"/>
        </w:numPr>
        <w:suppressAutoHyphens/>
        <w:rPr>
          <w:color w:val="auto"/>
          <w:sz w:val="22"/>
          <w:szCs w:val="22"/>
        </w:rPr>
      </w:pPr>
      <w:r w:rsidRPr="002A3D6E">
        <w:rPr>
          <w:color w:val="auto"/>
          <w:sz w:val="22"/>
          <w:szCs w:val="22"/>
        </w:rPr>
        <w:t>Institutionen skal lave en grøn handleplan</w:t>
      </w:r>
    </w:p>
    <w:p w14:paraId="0466E59A" w14:textId="1024EE10" w:rsidR="00382371" w:rsidRPr="002A3D6E" w:rsidRDefault="00382371" w:rsidP="002A3D6E">
      <w:pPr>
        <w:pStyle w:val="Tekst1bl"/>
        <w:numPr>
          <w:ilvl w:val="0"/>
          <w:numId w:val="29"/>
        </w:numPr>
        <w:suppressAutoHyphens/>
        <w:rPr>
          <w:color w:val="auto"/>
          <w:sz w:val="22"/>
          <w:szCs w:val="22"/>
        </w:rPr>
      </w:pPr>
      <w:r w:rsidRPr="002A3D6E">
        <w:rPr>
          <w:color w:val="auto"/>
          <w:sz w:val="22"/>
          <w:szCs w:val="22"/>
        </w:rPr>
        <w:t>To af de ansatte skal deltage i Spirerkurse</w:t>
      </w:r>
      <w:r w:rsidR="002A3D6E">
        <w:rPr>
          <w:color w:val="auto"/>
          <w:sz w:val="22"/>
          <w:szCs w:val="22"/>
        </w:rPr>
        <w:t>r</w:t>
      </w:r>
    </w:p>
    <w:p w14:paraId="7A82F93E" w14:textId="306C2DFC" w:rsidR="00382371" w:rsidRPr="002A3D6E" w:rsidRDefault="00382371" w:rsidP="002A3D6E">
      <w:pPr>
        <w:pStyle w:val="Tekst1bl"/>
        <w:numPr>
          <w:ilvl w:val="0"/>
          <w:numId w:val="29"/>
        </w:numPr>
        <w:suppressAutoHyphens/>
        <w:rPr>
          <w:color w:val="auto"/>
          <w:sz w:val="22"/>
          <w:szCs w:val="22"/>
        </w:rPr>
      </w:pPr>
      <w:r w:rsidRPr="002A3D6E">
        <w:rPr>
          <w:color w:val="auto"/>
          <w:sz w:val="22"/>
          <w:szCs w:val="22"/>
        </w:rPr>
        <w:t xml:space="preserve">Børn og voksne skal sammen gennemføre to temaforløb </w:t>
      </w:r>
      <w:r w:rsidR="002A3D6E" w:rsidRPr="002A3D6E">
        <w:rPr>
          <w:color w:val="auto"/>
          <w:sz w:val="22"/>
          <w:szCs w:val="22"/>
        </w:rPr>
        <w:t>udfra</w:t>
      </w:r>
      <w:r w:rsidRPr="002A3D6E">
        <w:rPr>
          <w:color w:val="auto"/>
          <w:sz w:val="22"/>
          <w:szCs w:val="22"/>
        </w:rPr>
        <w:t xml:space="preserve"> aktivitetsarkene eller Institutionen skal gennemføre to eller flere selvvalgte natur- /miljøprojekter</w:t>
      </w:r>
    </w:p>
    <w:p w14:paraId="691761EC" w14:textId="77777777" w:rsidR="00382371" w:rsidRDefault="00382371" w:rsidP="00D17416">
      <w:pPr>
        <w:pStyle w:val="Tekst1bl"/>
        <w:suppressAutoHyphens/>
        <w:rPr>
          <w:color w:val="auto"/>
          <w:sz w:val="22"/>
          <w:szCs w:val="22"/>
        </w:rPr>
      </w:pPr>
    </w:p>
    <w:p w14:paraId="0C33EFF4" w14:textId="5D77D4A0" w:rsidR="00D17416" w:rsidRPr="00155223" w:rsidRDefault="008D4087" w:rsidP="00D17416">
      <w:pPr>
        <w:pStyle w:val="Tekst1bl"/>
        <w:suppressAutoHyphens/>
        <w:rPr>
          <w:color w:val="auto"/>
          <w:sz w:val="22"/>
          <w:szCs w:val="22"/>
        </w:rPr>
      </w:pPr>
      <w:r w:rsidRPr="00155223">
        <w:rPr>
          <w:color w:val="auto"/>
          <w:sz w:val="22"/>
          <w:szCs w:val="22"/>
        </w:rPr>
        <w:t>Vi har</w:t>
      </w:r>
      <w:r w:rsidR="00D17416" w:rsidRPr="00155223">
        <w:rPr>
          <w:color w:val="auto"/>
          <w:sz w:val="22"/>
          <w:szCs w:val="22"/>
        </w:rPr>
        <w:t xml:space="preserve"> været med til at etablere ”en grøn stue”</w:t>
      </w:r>
      <w:r w:rsidR="00DF7DF8" w:rsidRPr="00155223">
        <w:rPr>
          <w:color w:val="auto"/>
          <w:sz w:val="22"/>
          <w:szCs w:val="22"/>
        </w:rPr>
        <w:t>, i</w:t>
      </w:r>
      <w:r w:rsidR="00D17416" w:rsidRPr="00155223">
        <w:rPr>
          <w:color w:val="auto"/>
          <w:sz w:val="22"/>
          <w:szCs w:val="22"/>
        </w:rPr>
        <w:t>det vi i en nærliggende skov har råderet over en bålplads med grejkasser</w:t>
      </w:r>
      <w:r w:rsidR="00DF7DF8" w:rsidRPr="00155223">
        <w:rPr>
          <w:color w:val="auto"/>
          <w:sz w:val="22"/>
          <w:szCs w:val="22"/>
        </w:rPr>
        <w:t xml:space="preserve">. </w:t>
      </w:r>
      <w:r w:rsidR="00D17416" w:rsidRPr="00155223">
        <w:rPr>
          <w:color w:val="auto"/>
          <w:sz w:val="22"/>
          <w:szCs w:val="22"/>
        </w:rPr>
        <w:t xml:space="preserve"> </w:t>
      </w:r>
      <w:r w:rsidR="00DF7DF8" w:rsidRPr="00155223">
        <w:rPr>
          <w:color w:val="auto"/>
          <w:sz w:val="22"/>
          <w:szCs w:val="22"/>
        </w:rPr>
        <w:t>Disse</w:t>
      </w:r>
      <w:r w:rsidR="00D17416" w:rsidRPr="00155223">
        <w:rPr>
          <w:color w:val="auto"/>
          <w:sz w:val="22"/>
          <w:szCs w:val="22"/>
        </w:rPr>
        <w:t xml:space="preserve"> rummer diverse materialer til at udforske naturen </w:t>
      </w:r>
      <w:r w:rsidR="00DF7DF8" w:rsidRPr="00155223">
        <w:rPr>
          <w:color w:val="auto"/>
          <w:sz w:val="22"/>
          <w:szCs w:val="22"/>
        </w:rPr>
        <w:t xml:space="preserve">eller tænde op i bålet </w:t>
      </w:r>
      <w:r w:rsidR="00D17416" w:rsidRPr="00155223">
        <w:rPr>
          <w:color w:val="auto"/>
          <w:sz w:val="22"/>
          <w:szCs w:val="22"/>
        </w:rPr>
        <w:t xml:space="preserve">på alle tider af året. </w:t>
      </w:r>
    </w:p>
    <w:p w14:paraId="7539D86E" w14:textId="02FA9D49" w:rsidR="000F04C8" w:rsidRPr="002A3D6E" w:rsidRDefault="00D17416" w:rsidP="00D17416">
      <w:pPr>
        <w:pStyle w:val="Tekst1bl"/>
        <w:suppressAutoHyphens/>
        <w:rPr>
          <w:color w:val="auto"/>
          <w:sz w:val="22"/>
          <w:szCs w:val="22"/>
        </w:rPr>
      </w:pPr>
      <w:r w:rsidRPr="00155223">
        <w:rPr>
          <w:color w:val="auto"/>
          <w:sz w:val="22"/>
          <w:szCs w:val="22"/>
        </w:rPr>
        <w:t xml:space="preserve">Vi er nabo til byens fodboldbaner, så det er nærliggende både for børnehave og vuggestuebørn at benytte disse grønne plæner til løbe lege og boldspil. </w:t>
      </w:r>
    </w:p>
    <w:p w14:paraId="5467BF32" w14:textId="3AFCE2D5" w:rsidR="000F04C8" w:rsidRDefault="0079690D" w:rsidP="00D17416">
      <w:pPr>
        <w:pStyle w:val="Tekst1bl"/>
        <w:suppressAutoHyphens/>
        <w:rPr>
          <w:b/>
          <w:color w:val="auto"/>
          <w:sz w:val="22"/>
          <w:szCs w:val="22"/>
        </w:rPr>
      </w:pPr>
      <w:r w:rsidRPr="0079690D">
        <w:rPr>
          <w:noProof/>
          <w:lang w:eastAsia="da-DK"/>
        </w:rPr>
        <w:drawing>
          <wp:inline distT="0" distB="0" distL="0" distR="0" wp14:anchorId="1296DD7F" wp14:editId="40BC1BFE">
            <wp:extent cx="4371975" cy="2686050"/>
            <wp:effectExtent l="0" t="0" r="952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1975" cy="2686050"/>
                    </a:xfrm>
                    <a:prstGeom prst="rect">
                      <a:avLst/>
                    </a:prstGeom>
                    <a:noFill/>
                    <a:ln>
                      <a:noFill/>
                    </a:ln>
                  </pic:spPr>
                </pic:pic>
              </a:graphicData>
            </a:graphic>
          </wp:inline>
        </w:drawing>
      </w:r>
    </w:p>
    <w:p w14:paraId="586E3F34" w14:textId="7ABF2CE5" w:rsidR="000F04C8" w:rsidRDefault="000F04C8" w:rsidP="00D17416">
      <w:pPr>
        <w:pStyle w:val="Tekst1bl"/>
        <w:suppressAutoHyphens/>
        <w:rPr>
          <w:b/>
          <w:color w:val="auto"/>
          <w:sz w:val="22"/>
          <w:szCs w:val="22"/>
        </w:rPr>
      </w:pPr>
    </w:p>
    <w:p w14:paraId="0734E380" w14:textId="2B1ED215" w:rsidR="00D17416" w:rsidRPr="00155223" w:rsidRDefault="00D17416" w:rsidP="00D17416">
      <w:pPr>
        <w:pStyle w:val="Tekst1bl"/>
        <w:suppressAutoHyphens/>
        <w:rPr>
          <w:b/>
          <w:color w:val="auto"/>
          <w:sz w:val="22"/>
          <w:szCs w:val="22"/>
        </w:rPr>
      </w:pPr>
      <w:r w:rsidRPr="00155223">
        <w:rPr>
          <w:b/>
          <w:color w:val="auto"/>
          <w:sz w:val="22"/>
          <w:szCs w:val="22"/>
        </w:rPr>
        <w:t>Medarbejdere res</w:t>
      </w:r>
      <w:r w:rsidR="00802682">
        <w:rPr>
          <w:b/>
          <w:color w:val="auto"/>
          <w:sz w:val="22"/>
          <w:szCs w:val="22"/>
        </w:rPr>
        <w:t>sou</w:t>
      </w:r>
      <w:r w:rsidRPr="00155223">
        <w:rPr>
          <w:b/>
          <w:color w:val="auto"/>
          <w:sz w:val="22"/>
          <w:szCs w:val="22"/>
        </w:rPr>
        <w:t>r</w:t>
      </w:r>
      <w:r w:rsidR="00802682">
        <w:rPr>
          <w:b/>
          <w:color w:val="auto"/>
          <w:sz w:val="22"/>
          <w:szCs w:val="22"/>
        </w:rPr>
        <w:t>c</w:t>
      </w:r>
      <w:r w:rsidRPr="00155223">
        <w:rPr>
          <w:b/>
          <w:color w:val="auto"/>
          <w:sz w:val="22"/>
          <w:szCs w:val="22"/>
        </w:rPr>
        <w:t xml:space="preserve">er </w:t>
      </w:r>
    </w:p>
    <w:p w14:paraId="130853A9" w14:textId="15052F77" w:rsidR="00D17416" w:rsidRPr="00155223" w:rsidRDefault="00D17416" w:rsidP="00D17416">
      <w:pPr>
        <w:pStyle w:val="Tekst1bl"/>
        <w:suppressAutoHyphens/>
        <w:rPr>
          <w:color w:val="auto"/>
          <w:sz w:val="22"/>
          <w:szCs w:val="22"/>
        </w:rPr>
      </w:pPr>
      <w:r w:rsidRPr="00155223">
        <w:rPr>
          <w:color w:val="auto"/>
          <w:sz w:val="22"/>
          <w:szCs w:val="22"/>
        </w:rPr>
        <w:t>Til hver børnegruppe er der tilknyttet 3 – 4 medarbejdere</w:t>
      </w:r>
      <w:r w:rsidR="002A3D6E">
        <w:rPr>
          <w:color w:val="auto"/>
          <w:sz w:val="22"/>
          <w:szCs w:val="22"/>
        </w:rPr>
        <w:t>.</w:t>
      </w:r>
      <w:r w:rsidRPr="00155223">
        <w:rPr>
          <w:color w:val="auto"/>
          <w:sz w:val="22"/>
          <w:szCs w:val="22"/>
        </w:rPr>
        <w:t xml:space="preserve"> </w:t>
      </w:r>
    </w:p>
    <w:p w14:paraId="417E29AD" w14:textId="56EC6B1F" w:rsidR="00D17416" w:rsidRPr="00155223" w:rsidRDefault="00D17416" w:rsidP="00D17416">
      <w:pPr>
        <w:pStyle w:val="Tekst1bl"/>
        <w:suppressAutoHyphens/>
        <w:rPr>
          <w:color w:val="auto"/>
          <w:sz w:val="22"/>
          <w:szCs w:val="22"/>
        </w:rPr>
      </w:pPr>
      <w:r w:rsidRPr="00155223">
        <w:rPr>
          <w:color w:val="auto"/>
          <w:sz w:val="22"/>
          <w:szCs w:val="22"/>
        </w:rPr>
        <w:t>I Møllebjerghave er der 1 daginstitutionsleder</w:t>
      </w:r>
      <w:r w:rsidR="00DF2C67" w:rsidRPr="00155223">
        <w:rPr>
          <w:color w:val="auto"/>
          <w:sz w:val="22"/>
          <w:szCs w:val="22"/>
        </w:rPr>
        <w:t>,</w:t>
      </w:r>
      <w:r w:rsidRPr="00155223">
        <w:rPr>
          <w:color w:val="auto"/>
          <w:sz w:val="22"/>
          <w:szCs w:val="22"/>
        </w:rPr>
        <w:t xml:space="preserve"> 8 pædagoger</w:t>
      </w:r>
      <w:r w:rsidR="00DF2C67" w:rsidRPr="00155223">
        <w:rPr>
          <w:color w:val="auto"/>
          <w:sz w:val="22"/>
          <w:szCs w:val="22"/>
        </w:rPr>
        <w:t>,</w:t>
      </w:r>
      <w:r w:rsidRPr="00155223">
        <w:rPr>
          <w:color w:val="auto"/>
          <w:sz w:val="22"/>
          <w:szCs w:val="22"/>
        </w:rPr>
        <w:t xml:space="preserve"> 4 pædagogiske assistenter</w:t>
      </w:r>
      <w:r w:rsidR="00DF2C67" w:rsidRPr="00155223">
        <w:rPr>
          <w:color w:val="auto"/>
          <w:sz w:val="22"/>
          <w:szCs w:val="22"/>
        </w:rPr>
        <w:t>,</w:t>
      </w:r>
      <w:r w:rsidRPr="00155223">
        <w:rPr>
          <w:color w:val="auto"/>
          <w:sz w:val="22"/>
          <w:szCs w:val="22"/>
        </w:rPr>
        <w:t xml:space="preserve"> 5 </w:t>
      </w:r>
      <w:r w:rsidR="00DF2C67" w:rsidRPr="00155223">
        <w:rPr>
          <w:color w:val="auto"/>
          <w:sz w:val="22"/>
          <w:szCs w:val="22"/>
        </w:rPr>
        <w:t xml:space="preserve">pæd. medhjælpere, </w:t>
      </w:r>
      <w:r w:rsidR="00DF7DF8" w:rsidRPr="00155223">
        <w:rPr>
          <w:color w:val="auto"/>
          <w:sz w:val="22"/>
          <w:szCs w:val="22"/>
        </w:rPr>
        <w:t>1</w:t>
      </w:r>
      <w:r w:rsidRPr="00155223">
        <w:rPr>
          <w:color w:val="auto"/>
          <w:sz w:val="22"/>
          <w:szCs w:val="22"/>
        </w:rPr>
        <w:t xml:space="preserve"> </w:t>
      </w:r>
      <w:r w:rsidR="00DF2C67" w:rsidRPr="00155223">
        <w:rPr>
          <w:color w:val="auto"/>
          <w:sz w:val="22"/>
          <w:szCs w:val="22"/>
        </w:rPr>
        <w:t>pædagog</w:t>
      </w:r>
      <w:r w:rsidRPr="00155223">
        <w:rPr>
          <w:color w:val="auto"/>
          <w:sz w:val="22"/>
          <w:szCs w:val="22"/>
        </w:rPr>
        <w:t xml:space="preserve">studerende, en køkkenassistent og en </w:t>
      </w:r>
      <w:r w:rsidR="00DF7DF8" w:rsidRPr="00155223">
        <w:rPr>
          <w:color w:val="auto"/>
          <w:sz w:val="22"/>
          <w:szCs w:val="22"/>
        </w:rPr>
        <w:t>køkken</w:t>
      </w:r>
      <w:r w:rsidRPr="00155223">
        <w:rPr>
          <w:color w:val="auto"/>
          <w:sz w:val="22"/>
          <w:szCs w:val="22"/>
        </w:rPr>
        <w:t xml:space="preserve">medhjælper </w:t>
      </w:r>
      <w:r w:rsidR="00DF7DF8" w:rsidRPr="00155223">
        <w:rPr>
          <w:color w:val="auto"/>
          <w:sz w:val="22"/>
          <w:szCs w:val="22"/>
        </w:rPr>
        <w:t xml:space="preserve">samt </w:t>
      </w:r>
      <w:r w:rsidRPr="00155223">
        <w:rPr>
          <w:color w:val="auto"/>
          <w:sz w:val="22"/>
          <w:szCs w:val="22"/>
        </w:rPr>
        <w:t xml:space="preserve">en </w:t>
      </w:r>
      <w:r w:rsidR="0091088F" w:rsidRPr="00155223">
        <w:rPr>
          <w:color w:val="auto"/>
          <w:sz w:val="22"/>
          <w:szCs w:val="22"/>
        </w:rPr>
        <w:t>kontormedhjælper</w:t>
      </w:r>
      <w:r w:rsidRPr="00155223">
        <w:rPr>
          <w:color w:val="auto"/>
          <w:sz w:val="22"/>
          <w:szCs w:val="22"/>
        </w:rPr>
        <w:t xml:space="preserve"> på kontoret. Derudover har vi gerne 2-3 vikar</w:t>
      </w:r>
      <w:r w:rsidR="00802682">
        <w:rPr>
          <w:color w:val="auto"/>
          <w:sz w:val="22"/>
          <w:szCs w:val="22"/>
        </w:rPr>
        <w:t>er</w:t>
      </w:r>
      <w:r w:rsidRPr="00155223">
        <w:rPr>
          <w:color w:val="auto"/>
          <w:sz w:val="22"/>
          <w:szCs w:val="22"/>
        </w:rPr>
        <w:t xml:space="preserve">, som træder til ved fravær fra det faste personale. </w:t>
      </w:r>
    </w:p>
    <w:p w14:paraId="20119CEE" w14:textId="123A2AC5" w:rsidR="00D17416" w:rsidRPr="00155223" w:rsidRDefault="00D17416" w:rsidP="00D17416">
      <w:pPr>
        <w:pStyle w:val="Tekst1bl"/>
        <w:suppressAutoHyphens/>
        <w:rPr>
          <w:color w:val="auto"/>
          <w:sz w:val="22"/>
          <w:szCs w:val="22"/>
        </w:rPr>
      </w:pPr>
      <w:r w:rsidRPr="00155223">
        <w:rPr>
          <w:color w:val="auto"/>
          <w:sz w:val="22"/>
          <w:szCs w:val="22"/>
        </w:rPr>
        <w:t>Alle fastansatte medarbejdere har ajourført førstehjælpskursus og kursus i ”Fri for Mobberi. ” Flere medarbejdere har forskellige kurser i udelivets pædagogi</w:t>
      </w:r>
      <w:r w:rsidR="00802682">
        <w:rPr>
          <w:color w:val="auto"/>
          <w:sz w:val="22"/>
          <w:szCs w:val="22"/>
        </w:rPr>
        <w:t>ske</w:t>
      </w:r>
      <w:r w:rsidRPr="00155223">
        <w:rPr>
          <w:color w:val="auto"/>
          <w:sz w:val="22"/>
          <w:szCs w:val="22"/>
        </w:rPr>
        <w:t xml:space="preserve"> muligheder. </w:t>
      </w:r>
    </w:p>
    <w:p w14:paraId="5EBE0A16" w14:textId="604E3476" w:rsidR="00D17416" w:rsidRPr="00155223" w:rsidRDefault="00D17416" w:rsidP="00D17416">
      <w:pPr>
        <w:pStyle w:val="Tekst1bl"/>
        <w:suppressAutoHyphens/>
        <w:rPr>
          <w:color w:val="auto"/>
          <w:sz w:val="22"/>
          <w:szCs w:val="22"/>
        </w:rPr>
      </w:pPr>
      <w:r w:rsidRPr="00155223">
        <w:rPr>
          <w:color w:val="auto"/>
          <w:sz w:val="22"/>
          <w:szCs w:val="22"/>
        </w:rPr>
        <w:t>Flere af pædagogerne har taget ekstra kursus/eller modul i sprogstimulering og interkulturel pædagogik</w:t>
      </w:r>
      <w:r w:rsidR="00DF7DF8" w:rsidRPr="00155223">
        <w:rPr>
          <w:color w:val="auto"/>
          <w:sz w:val="22"/>
          <w:szCs w:val="22"/>
        </w:rPr>
        <w:t xml:space="preserve">. Vi har en </w:t>
      </w:r>
      <w:r w:rsidRPr="00155223">
        <w:rPr>
          <w:color w:val="auto"/>
          <w:sz w:val="22"/>
          <w:szCs w:val="22"/>
        </w:rPr>
        <w:t xml:space="preserve">uddannet praktikvejleder, da vi syntes det er vigtigt at kunne tilbyde vores studerende et fagligt funderet læringsmiljø.  </w:t>
      </w:r>
    </w:p>
    <w:p w14:paraId="5D3EE0CC" w14:textId="77777777" w:rsidR="0079690D" w:rsidRDefault="00D17416" w:rsidP="00D17416">
      <w:pPr>
        <w:pStyle w:val="Tekst1bl"/>
        <w:suppressAutoHyphens/>
        <w:rPr>
          <w:color w:val="auto"/>
          <w:sz w:val="24"/>
          <w:szCs w:val="24"/>
        </w:rPr>
      </w:pPr>
      <w:r w:rsidRPr="00155223">
        <w:rPr>
          <w:color w:val="auto"/>
          <w:sz w:val="22"/>
          <w:szCs w:val="22"/>
        </w:rPr>
        <w:t>2 af pædagogerne er uddannet faglige fyrtårne med henblik på at styrke arbejdet med implementeringen af den nye styrkede læreplan</w:t>
      </w:r>
      <w:r w:rsidR="0091088F" w:rsidRPr="00155223">
        <w:rPr>
          <w:color w:val="auto"/>
          <w:sz w:val="22"/>
          <w:szCs w:val="22"/>
        </w:rPr>
        <w:t xml:space="preserve"> og </w:t>
      </w:r>
      <w:r w:rsidR="003A274F" w:rsidRPr="00155223">
        <w:rPr>
          <w:color w:val="auto"/>
          <w:sz w:val="22"/>
          <w:szCs w:val="22"/>
        </w:rPr>
        <w:t>K</w:t>
      </w:r>
      <w:r w:rsidR="0091088F" w:rsidRPr="00155223">
        <w:rPr>
          <w:color w:val="auto"/>
          <w:sz w:val="22"/>
          <w:szCs w:val="22"/>
        </w:rPr>
        <w:t>valitets</w:t>
      </w:r>
      <w:r w:rsidR="003A274F" w:rsidRPr="00155223">
        <w:rPr>
          <w:color w:val="auto"/>
          <w:sz w:val="22"/>
          <w:szCs w:val="22"/>
        </w:rPr>
        <w:t>dialogguiden</w:t>
      </w:r>
      <w:r w:rsidRPr="00155223">
        <w:rPr>
          <w:color w:val="auto"/>
          <w:sz w:val="22"/>
          <w:szCs w:val="22"/>
        </w:rPr>
        <w:t>.</w:t>
      </w:r>
      <w:r>
        <w:rPr>
          <w:color w:val="auto"/>
          <w:sz w:val="24"/>
          <w:szCs w:val="24"/>
        </w:rPr>
        <w:t xml:space="preserve"> </w:t>
      </w:r>
    </w:p>
    <w:p w14:paraId="0F97D6BB" w14:textId="113351F0" w:rsidR="006F1048" w:rsidRPr="00D17416" w:rsidRDefault="00DE499A" w:rsidP="00D17416">
      <w:pPr>
        <w:pStyle w:val="Tekst1bl"/>
        <w:suppressAutoHyphens/>
        <w:rPr>
          <w:color w:val="auto"/>
          <w:sz w:val="24"/>
          <w:szCs w:val="24"/>
        </w:rPr>
      </w:pPr>
      <w:r>
        <w:rPr>
          <w:noProof/>
          <w:lang w:eastAsia="da-DK"/>
        </w:rPr>
        <w:drawing>
          <wp:anchor distT="0" distB="0" distL="114300" distR="114300" simplePos="0" relativeHeight="251660288" behindDoc="0" locked="0" layoutInCell="1" allowOverlap="1" wp14:anchorId="28A8925A" wp14:editId="66035E36">
            <wp:simplePos x="723569" y="3824577"/>
            <wp:positionH relativeFrom="margin">
              <wp:posOffset>0</wp:posOffset>
            </wp:positionH>
            <wp:positionV relativeFrom="margin">
              <wp:align>bottom</wp:align>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r w:rsidR="006F1048">
        <w:br w:type="page"/>
      </w:r>
    </w:p>
    <w:p w14:paraId="4F158423"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6C7B8E44" w14:textId="77777777" w:rsidTr="00373C52">
        <w:trPr>
          <w:cantSplit/>
          <w:trHeight w:hRule="exact" w:val="2835"/>
        </w:trPr>
        <w:tc>
          <w:tcPr>
            <w:tcW w:w="7087" w:type="dxa"/>
            <w:tcBorders>
              <w:top w:val="nil"/>
              <w:bottom w:val="nil"/>
            </w:tcBorders>
          </w:tcPr>
          <w:p w14:paraId="077B16DC" w14:textId="77777777"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14:paraId="1828B384" w14:textId="77777777" w:rsidR="006C01ED" w:rsidRDefault="006C01ED" w:rsidP="006C01ED">
            <w:pPr>
              <w:jc w:val="right"/>
              <w:rPr>
                <w:color w:val="0077B3" w:themeColor="accent1"/>
              </w:rPr>
            </w:pPr>
            <w:r>
              <w:rPr>
                <w:noProof/>
                <w:color w:val="0077B3" w:themeColor="accent1"/>
                <w:lang w:eastAsia="da-DK"/>
              </w:rPr>
              <w:drawing>
                <wp:inline distT="0" distB="0" distL="0" distR="0" wp14:anchorId="2A421D74" wp14:editId="4570AAD4">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B0DB333"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14:paraId="4EA8F8CE" w14:textId="77777777" w:rsidTr="009A74B6">
        <w:tc>
          <w:tcPr>
            <w:tcW w:w="9638" w:type="dxa"/>
            <w:tcMar>
              <w:top w:w="454" w:type="dxa"/>
            </w:tcMar>
          </w:tcPr>
          <w:p w14:paraId="37A085F7" w14:textId="77777777" w:rsidR="001A38A0" w:rsidRPr="008E7EE2" w:rsidRDefault="001A38A0" w:rsidP="001A38A0">
            <w:pPr>
              <w:pStyle w:val="Tekst2"/>
            </w:pPr>
            <w:r w:rsidRPr="008E7EE2">
              <w:t xml:space="preserve">”Den pædagogiske læreplan skal udarbejdes med udgangspunkt i et fælles pædagogisk grundlag.” </w:t>
            </w:r>
          </w:p>
          <w:p w14:paraId="23F6185B" w14:textId="5FD86937" w:rsidR="00271001" w:rsidRPr="008E7EE2" w:rsidRDefault="001A38A0" w:rsidP="00271001">
            <w:pPr>
              <w:pStyle w:val="Tekst2"/>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tegnende for den forståelse og tilgang, hvormed der skal arbejdes med børns trivsel</w:t>
            </w:r>
            <w:r w:rsidR="00802682">
              <w:rPr>
                <w:rFonts w:cs="Arial"/>
                <w:szCs w:val="18"/>
              </w:rPr>
              <w:t xml:space="preserve"> og </w:t>
            </w:r>
            <w:r w:rsidRPr="008E7EE2">
              <w:rPr>
                <w:rFonts w:cs="Arial"/>
                <w:szCs w:val="18"/>
              </w:rPr>
              <w:t>læring</w:t>
            </w:r>
            <w:r w:rsidR="00802682">
              <w:rPr>
                <w:rFonts w:cs="Arial"/>
                <w:szCs w:val="18"/>
              </w:rPr>
              <w:t xml:space="preserve">. </w:t>
            </w:r>
            <w:r w:rsidR="00271001" w:rsidRPr="008E7EE2">
              <w:t xml:space="preserve">De centrale elementer er: </w:t>
            </w:r>
          </w:p>
          <w:p w14:paraId="33112A8F" w14:textId="77777777" w:rsidR="00271001" w:rsidRPr="008E7EE2" w:rsidRDefault="00271001" w:rsidP="00271001">
            <w:pPr>
              <w:pStyle w:val="Bullettekst2"/>
            </w:pPr>
            <w:r w:rsidRPr="008E7EE2">
              <w:rPr>
                <w:b/>
              </w:rPr>
              <w:t>Børnesyn</w:t>
            </w:r>
            <w:r w:rsidRPr="008E7EE2">
              <w:t>. Det at være barn har værdi i sig selv.</w:t>
            </w:r>
          </w:p>
          <w:p w14:paraId="349A7F13" w14:textId="77777777" w:rsidR="00271001" w:rsidRPr="008E7EE2" w:rsidRDefault="00271001" w:rsidP="00271001">
            <w:pPr>
              <w:pStyle w:val="Bullettekst2"/>
            </w:pPr>
            <w:r w:rsidRPr="008E7EE2">
              <w:rPr>
                <w:b/>
              </w:rPr>
              <w:t>Dannelse og børneperspektiv</w:t>
            </w:r>
            <w:r w:rsidRPr="008E7EE2">
              <w:t>. Børn på fx 2 og 4 år skal høres og tages alvorligt som led i starten på en dannelsesproces og demokratisk forståelse.</w:t>
            </w:r>
          </w:p>
          <w:p w14:paraId="2609CE8D" w14:textId="77777777" w:rsidR="00271001" w:rsidRPr="008E7EE2" w:rsidRDefault="00271001" w:rsidP="00271001">
            <w:pPr>
              <w:pStyle w:val="Bullettekst2"/>
            </w:pPr>
            <w:r w:rsidRPr="008E7EE2">
              <w:rPr>
                <w:b/>
              </w:rPr>
              <w:t>Leg.</w:t>
            </w:r>
            <w:r w:rsidRPr="008E7EE2">
              <w:t xml:space="preserve"> Legen har en værdi i sig selv og skal være en gennemgående del af et dagtilbud.</w:t>
            </w:r>
          </w:p>
          <w:p w14:paraId="6145B81C" w14:textId="77777777" w:rsidR="00271001" w:rsidRPr="008E7EE2" w:rsidRDefault="00271001" w:rsidP="00271001">
            <w:pPr>
              <w:pStyle w:val="Bullettekst2"/>
            </w:pPr>
            <w:r w:rsidRPr="008E7EE2">
              <w:rPr>
                <w:b/>
              </w:rPr>
              <w:t>Læring.</w:t>
            </w:r>
            <w:r w:rsidRPr="008E7EE2">
              <w:t xml:space="preserve"> Læring skal forstås bredt, og læring sker fx gennem leg, relationer, planlagte aktiviteter og udforskning af naturen og ved at blive udfordret.</w:t>
            </w:r>
          </w:p>
          <w:p w14:paraId="4AB4EF8D" w14:textId="77777777" w:rsidR="00271001" w:rsidRPr="008E7EE2" w:rsidRDefault="00271001" w:rsidP="00271001">
            <w:pPr>
              <w:pStyle w:val="Bullettekst2"/>
            </w:pPr>
            <w:r w:rsidRPr="008E7EE2">
              <w:rPr>
                <w:b/>
              </w:rPr>
              <w:t>Børnefællesskaber.</w:t>
            </w:r>
            <w:r w:rsidRPr="008E7EE2">
              <w:t xml:space="preserve"> Leg, dannelse og læring sker i børnefællesskaber, som det pædagogiske personale sætter rammerne for.</w:t>
            </w:r>
          </w:p>
          <w:p w14:paraId="1A56C4D9" w14:textId="77777777" w:rsidR="00271001" w:rsidRPr="008E7EE2" w:rsidRDefault="00271001" w:rsidP="00271001">
            <w:pPr>
              <w:pStyle w:val="Bullettekst2"/>
            </w:pPr>
            <w:r w:rsidRPr="008E7EE2">
              <w:rPr>
                <w:b/>
              </w:rPr>
              <w:t>Pædagogisk læringsmiljø</w:t>
            </w:r>
            <w:r w:rsidRPr="008E7EE2">
              <w:t>. Et trygt og stimulerende pædagogisk læringsmiljø er udgangspunktet for arbejdet med børns læring.</w:t>
            </w:r>
          </w:p>
          <w:p w14:paraId="0DCA7D65" w14:textId="77777777" w:rsidR="00271001" w:rsidRPr="008E7EE2" w:rsidRDefault="00271001" w:rsidP="00271001">
            <w:pPr>
              <w:pStyle w:val="Bullettekst2"/>
              <w:suppressAutoHyphens/>
              <w:ind w:left="357" w:hanging="357"/>
            </w:pPr>
            <w:r w:rsidRPr="008E7EE2">
              <w:rPr>
                <w:b/>
              </w:rPr>
              <w:t>Forældresamarbejde</w:t>
            </w:r>
            <w:r w:rsidRPr="008E7EE2">
              <w:t>. Et godt forældresamarbejde har fokus på at styrke både barnets trivsel og barnets læring.</w:t>
            </w:r>
          </w:p>
          <w:p w14:paraId="2C3946E3" w14:textId="77777777" w:rsidR="00271001" w:rsidRPr="008E7EE2" w:rsidRDefault="00271001" w:rsidP="00271001">
            <w:pPr>
              <w:pStyle w:val="Bullettekst2"/>
            </w:pPr>
            <w:r w:rsidRPr="008E7EE2">
              <w:rPr>
                <w:b/>
              </w:rPr>
              <w:t>Børn i udsatte positioner</w:t>
            </w:r>
            <w:r w:rsidRPr="008E7EE2">
              <w:t>. Alle børn skal udfordres og opleve mestring i lege og aktiviteter.</w:t>
            </w:r>
          </w:p>
          <w:p w14:paraId="2C6138F9" w14:textId="77777777" w:rsidR="00271001" w:rsidRPr="008E7EE2" w:rsidRDefault="00271001" w:rsidP="00271001">
            <w:pPr>
              <w:pStyle w:val="Bullettekst2"/>
            </w:pPr>
            <w:r w:rsidRPr="008E7EE2">
              <w:rPr>
                <w:b/>
              </w:rPr>
              <w:t>Sammenhæng til børnehaveklassen</w:t>
            </w:r>
            <w:r w:rsidRPr="008E7EE2">
              <w:t>. Sammenhæng handler blandt andet om at understøtte børns sociale kompetencer, tro på egne evner, nysgerrighed mv.”</w:t>
            </w:r>
          </w:p>
          <w:p w14:paraId="28D37F60" w14:textId="77777777" w:rsidR="00271001" w:rsidRPr="008E7EE2" w:rsidRDefault="00271001" w:rsidP="0027100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14:paraId="54CA5453" w14:textId="77777777" w:rsidR="00271001" w:rsidRPr="008E7EE2" w:rsidRDefault="00271001" w:rsidP="00271001">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14:paraId="244037CA" w14:textId="19E833F8" w:rsidR="00CD4684" w:rsidRPr="00271001" w:rsidRDefault="00271001" w:rsidP="00271001">
            <w:pPr>
              <w:pStyle w:val="Tekst2"/>
              <w:suppressAutoHyphens/>
              <w:rPr>
                <w:b/>
                <w:bCs/>
                <w:sz w:val="20"/>
              </w:rPr>
            </w:pPr>
            <w:bookmarkStart w:id="0" w:name="_Hlk536453732"/>
            <w:r w:rsidRPr="00271001">
              <w:rPr>
                <w:b/>
                <w:bCs/>
                <w:sz w:val="20"/>
              </w:rPr>
              <w:t>Den styrkede pædagogiske læreplan</w:t>
            </w:r>
            <w:bookmarkEnd w:id="0"/>
            <w:r w:rsidRPr="00271001">
              <w:rPr>
                <w:b/>
                <w:bCs/>
                <w:sz w:val="20"/>
              </w:rPr>
              <w:t>, Rammer og indhold, s. 14</w:t>
            </w:r>
            <w:r w:rsidR="001A38A0" w:rsidRPr="00271001">
              <w:rPr>
                <w:rFonts w:cs="Arial"/>
                <w:b/>
                <w:bCs/>
                <w:sz w:val="20"/>
              </w:rPr>
              <w:t xml:space="preserve">dvikling og dannelse i alle dagtilbud i Danmark.” </w:t>
            </w:r>
          </w:p>
        </w:tc>
      </w:tr>
      <w:tr w:rsidR="00CD4684" w14:paraId="78EA0101" w14:textId="77777777" w:rsidTr="009A74B6">
        <w:tc>
          <w:tcPr>
            <w:tcW w:w="9638" w:type="dxa"/>
          </w:tcPr>
          <w:p w14:paraId="3DB58CDE" w14:textId="1D62870F" w:rsidR="00CD4684" w:rsidRDefault="00CD4684" w:rsidP="00D97A93">
            <w:pPr>
              <w:pStyle w:val="Byline"/>
              <w:tabs>
                <w:tab w:val="left" w:pos="1490"/>
              </w:tabs>
            </w:pPr>
          </w:p>
        </w:tc>
      </w:tr>
    </w:tbl>
    <w:p w14:paraId="443573D5" w14:textId="2FA22D03" w:rsidR="00B02D50" w:rsidRDefault="00B02D50">
      <w:pPr>
        <w:spacing w:line="240" w:lineRule="auto"/>
      </w:pPr>
    </w:p>
    <w:p w14:paraId="51A97E95" w14:textId="77777777" w:rsidR="00B02D50" w:rsidRDefault="00B02D50" w:rsidP="00617FBD">
      <w:pPr>
        <w:pStyle w:val="TykBl"/>
        <w:pBdr>
          <w:top w:val="single" w:sz="8" w:space="0" w:color="0077B3" w:themeColor="accent1"/>
        </w:pBdr>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14:paraId="7F766BF7" w14:textId="77777777" w:rsidTr="00401B93">
        <w:trPr>
          <w:cantSplit/>
        </w:trPr>
        <w:tc>
          <w:tcPr>
            <w:tcW w:w="7087" w:type="dxa"/>
            <w:tcMar>
              <w:bottom w:w="0" w:type="dxa"/>
            </w:tcMar>
          </w:tcPr>
          <w:p w14:paraId="6E69E98D" w14:textId="77777777" w:rsidR="00B02D50" w:rsidRDefault="00B02D50" w:rsidP="00B02D50">
            <w:pPr>
              <w:pStyle w:val="Overskrift2"/>
            </w:pPr>
            <w:r w:rsidRPr="00B02D50">
              <w:t>Børnesyn, Dannelse og børneperspektiv, Leg, Læring og Børnefællesskaber</w:t>
            </w:r>
          </w:p>
          <w:p w14:paraId="3DEFB3DE" w14:textId="77777777" w:rsidR="00B02D50" w:rsidRDefault="00B02D50" w:rsidP="00B02D50">
            <w:pPr>
              <w:pStyle w:val="Bullettekst2"/>
            </w:pPr>
            <w:r>
              <w:t>Børnesyn</w:t>
            </w:r>
          </w:p>
          <w:p w14:paraId="2FD41335" w14:textId="77777777" w:rsidR="00B02D50" w:rsidRDefault="00B02D50" w:rsidP="00B02D50">
            <w:pPr>
              <w:pStyle w:val="Bullettekst2"/>
            </w:pPr>
            <w:r>
              <w:t>Dannelse og børneperspektiv</w:t>
            </w:r>
          </w:p>
          <w:p w14:paraId="75F19DA2" w14:textId="77777777" w:rsidR="00B02D50" w:rsidRDefault="00B02D50" w:rsidP="00B02D50">
            <w:pPr>
              <w:pStyle w:val="Bullettekst2"/>
            </w:pPr>
            <w:r>
              <w:t>Leg</w:t>
            </w:r>
          </w:p>
          <w:p w14:paraId="513957B2" w14:textId="77777777" w:rsidR="00B02D50" w:rsidRDefault="00B02D50" w:rsidP="00B02D50">
            <w:pPr>
              <w:pStyle w:val="Bullettekst2"/>
            </w:pPr>
            <w:r>
              <w:t xml:space="preserve">Læring </w:t>
            </w:r>
          </w:p>
          <w:p w14:paraId="3DB03AE7" w14:textId="77777777" w:rsidR="005C0D16" w:rsidRDefault="00B02D50" w:rsidP="00401B93">
            <w:pPr>
              <w:pStyle w:val="Bullettekst2"/>
            </w:pPr>
            <w:r>
              <w:t>Børnefællesskaber.</w:t>
            </w:r>
          </w:p>
          <w:p w14:paraId="1DE534D6" w14:textId="77777777" w:rsidR="005C0D16" w:rsidRDefault="005C0D16" w:rsidP="005C0D16">
            <w:pPr>
              <w:pStyle w:val="Bullettekst2"/>
              <w:numPr>
                <w:ilvl w:val="0"/>
                <w:numId w:val="0"/>
              </w:numPr>
            </w:pPr>
            <w:r>
              <w:t xml:space="preserve">I kan beskrive elementerne samlet eller hver for sig. </w:t>
            </w:r>
          </w:p>
          <w:p w14:paraId="1BF65AC2" w14:textId="77777777" w:rsidR="005C0D16" w:rsidRDefault="005C0D16" w:rsidP="005C0D16">
            <w:pPr>
              <w:pStyle w:val="Bullettekst2"/>
              <w:numPr>
                <w:ilvl w:val="0"/>
                <w:numId w:val="0"/>
              </w:numPr>
            </w:pPr>
          </w:p>
          <w:p w14:paraId="1FE62DA5" w14:textId="6582471C" w:rsidR="00401B93" w:rsidRDefault="005C0D16" w:rsidP="005C0D16">
            <w:pPr>
              <w:pStyle w:val="Bullettekst2"/>
              <w:numPr>
                <w:ilvl w:val="0"/>
                <w:numId w:val="0"/>
              </w:numPr>
            </w:pPr>
            <w:r>
              <w:t xml:space="preserve">De øvrige elementer i det pædagogiske grundlag skal ifølge loven fremgå særskilt af den pædagogiske læreplan. Disse elementer forholder I jer til lidt senere. </w:t>
            </w:r>
            <w:r w:rsidR="00B02D50">
              <w:t xml:space="preserve"> </w:t>
            </w:r>
          </w:p>
          <w:p w14:paraId="5C71CE95" w14:textId="4A7D23E7" w:rsidR="00401B93" w:rsidRPr="005C0D16" w:rsidRDefault="005C0D16" w:rsidP="00401B93">
            <w:pPr>
              <w:pStyle w:val="Tekst2"/>
              <w:rPr>
                <w:b/>
                <w:bCs/>
              </w:rPr>
            </w:pPr>
            <w:r w:rsidRPr="005C0D16">
              <w:rPr>
                <w:b/>
                <w:bCs/>
              </w:rPr>
              <w:t>Den styrkede pædagogiske læreplan, Rammer og indhold, s. 15</w:t>
            </w:r>
          </w:p>
        </w:tc>
        <w:tc>
          <w:tcPr>
            <w:tcW w:w="2551" w:type="dxa"/>
            <w:tcMar>
              <w:bottom w:w="0" w:type="dxa"/>
            </w:tcMar>
          </w:tcPr>
          <w:p w14:paraId="150F1A73" w14:textId="77777777" w:rsidR="00B02D50" w:rsidRDefault="00B02D50" w:rsidP="002E48AA">
            <w:pPr>
              <w:jc w:val="right"/>
              <w:rPr>
                <w:color w:val="0077B3" w:themeColor="accent1"/>
              </w:rPr>
            </w:pPr>
            <w:r>
              <w:rPr>
                <w:noProof/>
                <w:color w:val="0077B3" w:themeColor="accent1"/>
                <w:lang w:eastAsia="da-DK"/>
              </w:rPr>
              <w:drawing>
                <wp:inline distT="0" distB="0" distL="0" distR="0" wp14:anchorId="0E566FFE" wp14:editId="5838BE75">
                  <wp:extent cx="1479207" cy="1640173"/>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87203" cy="1649039"/>
                          </a:xfrm>
                          <a:prstGeom prst="rect">
                            <a:avLst/>
                          </a:prstGeom>
                        </pic:spPr>
                      </pic:pic>
                    </a:graphicData>
                  </a:graphic>
                </wp:inline>
              </w:drawing>
            </w:r>
          </w:p>
        </w:tc>
      </w:tr>
    </w:tbl>
    <w:p w14:paraId="53DC734B" w14:textId="77777777"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rsidRPr="000E6997" w14:paraId="1CF1E905" w14:textId="77777777" w:rsidTr="006904B0">
        <w:tc>
          <w:tcPr>
            <w:tcW w:w="9638" w:type="dxa"/>
          </w:tcPr>
          <w:p w14:paraId="6D149556" w14:textId="6D0184DA" w:rsidR="005F7749" w:rsidRPr="005F7749" w:rsidRDefault="005F7749" w:rsidP="00E367C8">
            <w:pPr>
              <w:pStyle w:val="Tekst3"/>
              <w:rPr>
                <w:b/>
                <w:bCs/>
                <w:color w:val="1780C7" w:themeColor="accent3" w:themeShade="80"/>
                <w:sz w:val="22"/>
                <w:szCs w:val="22"/>
              </w:rPr>
            </w:pPr>
            <w:bookmarkStart w:id="1" w:name="_Hlk532049"/>
            <w:r w:rsidRPr="005F7749">
              <w:rPr>
                <w:b/>
                <w:bCs/>
                <w:color w:val="1780C7" w:themeColor="accent3" w:themeShade="80"/>
                <w:sz w:val="22"/>
                <w:szCs w:val="22"/>
              </w:rPr>
              <w:t xml:space="preserve">Hvordan kommer de fem centrale elementer fra det fælles pædagogiske grundlag til udtryk hos os og bliver omsat i vores hverdag sammen med </w:t>
            </w:r>
            <w:r w:rsidR="00B87A74" w:rsidRPr="005F7749">
              <w:rPr>
                <w:b/>
                <w:bCs/>
                <w:color w:val="1780C7" w:themeColor="accent3" w:themeShade="80"/>
                <w:sz w:val="22"/>
                <w:szCs w:val="22"/>
              </w:rPr>
              <w:t>børnene</w:t>
            </w:r>
            <w:r w:rsidR="00B87A74">
              <w:rPr>
                <w:b/>
                <w:bCs/>
                <w:color w:val="1780C7" w:themeColor="accent3" w:themeShade="80"/>
                <w:sz w:val="22"/>
                <w:szCs w:val="22"/>
              </w:rPr>
              <w:t>?</w:t>
            </w:r>
          </w:p>
          <w:p w14:paraId="274BF691" w14:textId="4E1A96B6" w:rsidR="00E367C8" w:rsidRPr="005F7749" w:rsidRDefault="00E367C8" w:rsidP="00E367C8">
            <w:pPr>
              <w:pStyle w:val="Tekst3"/>
              <w:rPr>
                <w:b/>
                <w:bCs/>
                <w:sz w:val="22"/>
                <w:szCs w:val="22"/>
              </w:rPr>
            </w:pPr>
            <w:r w:rsidRPr="005F7749">
              <w:rPr>
                <w:b/>
                <w:bCs/>
                <w:sz w:val="22"/>
                <w:szCs w:val="22"/>
              </w:rPr>
              <w:t>Børnesyn i Møllebjerghave</w:t>
            </w:r>
          </w:p>
          <w:p w14:paraId="53D79888" w14:textId="77777777" w:rsidR="00D97A93" w:rsidRPr="00155223" w:rsidRDefault="00E367C8" w:rsidP="00E367C8">
            <w:pPr>
              <w:pStyle w:val="Tekst3"/>
              <w:rPr>
                <w:noProof/>
                <w:sz w:val="22"/>
              </w:rPr>
            </w:pPr>
            <w:r w:rsidRPr="00155223">
              <w:rPr>
                <w:noProof/>
                <w:sz w:val="22"/>
              </w:rPr>
              <w:t>I Møllebjerghave ser vi børnelivet som værdifuldt og det at være barn, som en værdi i sig selv.</w:t>
            </w:r>
            <w:r w:rsidR="00D97A93" w:rsidRPr="00155223">
              <w:rPr>
                <w:noProof/>
                <w:sz w:val="22"/>
              </w:rPr>
              <w:t xml:space="preserve"> </w:t>
            </w:r>
            <w:r w:rsidRPr="00155223">
              <w:rPr>
                <w:noProof/>
                <w:sz w:val="22"/>
              </w:rPr>
              <w:t>Vi ser barnet som kompeten</w:t>
            </w:r>
            <w:r w:rsidR="00D97A93" w:rsidRPr="00155223">
              <w:rPr>
                <w:noProof/>
                <w:sz w:val="22"/>
              </w:rPr>
              <w:t>t/ ligeværd</w:t>
            </w:r>
            <w:r w:rsidRPr="00155223">
              <w:rPr>
                <w:noProof/>
                <w:sz w:val="22"/>
              </w:rPr>
              <w:t xml:space="preserve"> og aktiv medskaber af egen udvikling og læring. </w:t>
            </w:r>
          </w:p>
          <w:p w14:paraId="2985DC7A" w14:textId="75A90763" w:rsidR="005F7749" w:rsidRPr="005F7749" w:rsidRDefault="00D97A93" w:rsidP="00E367C8">
            <w:pPr>
              <w:pStyle w:val="Tekst3"/>
              <w:rPr>
                <w:noProof/>
                <w:sz w:val="22"/>
              </w:rPr>
            </w:pPr>
            <w:r w:rsidRPr="00155223">
              <w:rPr>
                <w:noProof/>
                <w:sz w:val="22"/>
              </w:rPr>
              <w:t>B</w:t>
            </w:r>
            <w:r w:rsidR="00E367C8" w:rsidRPr="00155223">
              <w:rPr>
                <w:noProof/>
                <w:sz w:val="22"/>
              </w:rPr>
              <w:t xml:space="preserve">arnet </w:t>
            </w:r>
            <w:r w:rsidRPr="00155223">
              <w:rPr>
                <w:noProof/>
                <w:sz w:val="22"/>
              </w:rPr>
              <w:t xml:space="preserve">har </w:t>
            </w:r>
            <w:r w:rsidR="00E367C8" w:rsidRPr="00155223">
              <w:rPr>
                <w:noProof/>
                <w:sz w:val="22"/>
              </w:rPr>
              <w:t>brug for tydelige anerkendende voksne, der skaber trygge rammer, hvor der er tid og ro, til leg og fordybelse i et pædagogisk læringsmiljø</w:t>
            </w:r>
            <w:r w:rsidRPr="00155223">
              <w:rPr>
                <w:noProof/>
                <w:sz w:val="22"/>
              </w:rPr>
              <w:t>, der</w:t>
            </w:r>
            <w:r w:rsidR="00E367C8" w:rsidRPr="00155223">
              <w:rPr>
                <w:noProof/>
                <w:sz w:val="22"/>
              </w:rPr>
              <w:t xml:space="preserve"> udfordrer børnene og har øje for deres forskelligheder og respekt for børnenes forskellige udviklings tempo.</w:t>
            </w:r>
          </w:p>
          <w:p w14:paraId="69E58F7E" w14:textId="77777777" w:rsidR="005F7749" w:rsidRDefault="005F7749" w:rsidP="00E367C8">
            <w:pPr>
              <w:pStyle w:val="Tekst3"/>
              <w:rPr>
                <w:b/>
                <w:bCs/>
                <w:sz w:val="24"/>
                <w:szCs w:val="24"/>
              </w:rPr>
            </w:pPr>
          </w:p>
          <w:p w14:paraId="46B43F09" w14:textId="692FD56D" w:rsidR="00E367C8" w:rsidRPr="000E6997" w:rsidRDefault="00802682" w:rsidP="00E367C8">
            <w:pPr>
              <w:pStyle w:val="Tekst3"/>
              <w:rPr>
                <w:sz w:val="24"/>
                <w:szCs w:val="24"/>
              </w:rPr>
            </w:pPr>
            <w:r>
              <w:rPr>
                <w:b/>
                <w:bCs/>
                <w:sz w:val="24"/>
                <w:szCs w:val="24"/>
              </w:rPr>
              <w:t xml:space="preserve">Dannelse </w:t>
            </w:r>
            <w:r w:rsidR="00E367C8" w:rsidRPr="00271001">
              <w:rPr>
                <w:b/>
                <w:bCs/>
                <w:sz w:val="24"/>
                <w:szCs w:val="24"/>
              </w:rPr>
              <w:t>og børneperspektiv</w:t>
            </w:r>
            <w:r w:rsidR="00E367C8" w:rsidRPr="000E6997">
              <w:rPr>
                <w:sz w:val="24"/>
                <w:szCs w:val="24"/>
              </w:rPr>
              <w:t>.</w:t>
            </w:r>
          </w:p>
          <w:p w14:paraId="364837B1" w14:textId="77777777" w:rsidR="005F7749" w:rsidRDefault="00E367C8" w:rsidP="00E367C8">
            <w:pPr>
              <w:pStyle w:val="Tekst3"/>
              <w:rPr>
                <w:noProof/>
                <w:sz w:val="22"/>
              </w:rPr>
            </w:pPr>
            <w:r w:rsidRPr="00155223">
              <w:rPr>
                <w:noProof/>
                <w:sz w:val="22"/>
              </w:rPr>
              <w:t xml:space="preserve">Dannelsesbegrebet </w:t>
            </w:r>
            <w:r w:rsidR="0091088F" w:rsidRPr="00155223">
              <w:rPr>
                <w:noProof/>
                <w:sz w:val="22"/>
              </w:rPr>
              <w:t>refererer</w:t>
            </w:r>
            <w:r w:rsidRPr="00155223">
              <w:rPr>
                <w:noProof/>
                <w:sz w:val="22"/>
              </w:rPr>
              <w:t xml:space="preserve"> til en dybere form for læring</w:t>
            </w:r>
            <w:r w:rsidR="005F7749">
              <w:rPr>
                <w:noProof/>
                <w:sz w:val="22"/>
              </w:rPr>
              <w:t>.</w:t>
            </w:r>
          </w:p>
          <w:p w14:paraId="21EB17D0" w14:textId="35BD3287" w:rsidR="00E367C8" w:rsidRPr="00155223" w:rsidRDefault="00E367C8" w:rsidP="00E367C8">
            <w:pPr>
              <w:pStyle w:val="Tekst3"/>
              <w:rPr>
                <w:noProof/>
                <w:sz w:val="22"/>
              </w:rPr>
            </w:pPr>
            <w:r w:rsidRPr="00155223">
              <w:rPr>
                <w:noProof/>
                <w:sz w:val="22"/>
              </w:rPr>
              <w:t>I Møllebjerghave tilstræber vi at børnene udvikler sig til robuste og empatiske mennesker, med plads til at være aktivt deltagende og med mulighed for at have medindflydelse på hverdagen, så børnene oplever sig set og hørt, og får en begyndende forståelse for demokrati. Udover det individuelle behov, arbejder vi også med at børnene skal lære at indgå i fællesskaber, ved at sætte rammer op og lære børnene institutionens regler og normer,</w:t>
            </w:r>
            <w:r w:rsidR="0091088F" w:rsidRPr="00155223">
              <w:rPr>
                <w:noProof/>
                <w:sz w:val="22"/>
              </w:rPr>
              <w:t xml:space="preserve"> </w:t>
            </w:r>
            <w:r w:rsidRPr="00155223">
              <w:rPr>
                <w:noProof/>
                <w:sz w:val="22"/>
              </w:rPr>
              <w:t xml:space="preserve">såsom at vente på tur, lytte på hinanden og modtage en kollektiv besked. </w:t>
            </w:r>
          </w:p>
          <w:p w14:paraId="5CCA0834" w14:textId="26BEC8B0" w:rsidR="00E367C8" w:rsidRDefault="00E367C8" w:rsidP="00E367C8">
            <w:pPr>
              <w:pStyle w:val="Tekst3"/>
              <w:rPr>
                <w:noProof/>
                <w:sz w:val="22"/>
              </w:rPr>
            </w:pPr>
            <w:r w:rsidRPr="00155223">
              <w:rPr>
                <w:noProof/>
                <w:sz w:val="22"/>
              </w:rPr>
              <w:t xml:space="preserve">Vi arbejder med at skabe trygge og </w:t>
            </w:r>
            <w:r w:rsidR="0091088F" w:rsidRPr="00155223">
              <w:rPr>
                <w:noProof/>
                <w:sz w:val="22"/>
              </w:rPr>
              <w:t>inkluderende</w:t>
            </w:r>
            <w:r w:rsidRPr="00155223">
              <w:rPr>
                <w:noProof/>
                <w:sz w:val="22"/>
              </w:rPr>
              <w:t xml:space="preserve"> fællesskaber, ved ex. at arbejde med "</w:t>
            </w:r>
            <w:r w:rsidR="00A64035" w:rsidRPr="00155223">
              <w:rPr>
                <w:noProof/>
                <w:sz w:val="22"/>
              </w:rPr>
              <w:t>F</w:t>
            </w:r>
            <w:r w:rsidRPr="00155223">
              <w:rPr>
                <w:noProof/>
                <w:sz w:val="22"/>
              </w:rPr>
              <w:t xml:space="preserve">ri for </w:t>
            </w:r>
            <w:r w:rsidR="00A64035" w:rsidRPr="00155223">
              <w:rPr>
                <w:noProof/>
                <w:sz w:val="22"/>
              </w:rPr>
              <w:t>Mobberi</w:t>
            </w:r>
            <w:r w:rsidRPr="00155223">
              <w:rPr>
                <w:noProof/>
                <w:sz w:val="22"/>
              </w:rPr>
              <w:t>"</w:t>
            </w:r>
            <w:r w:rsidR="00B25267" w:rsidRPr="00155223">
              <w:rPr>
                <w:noProof/>
                <w:sz w:val="22"/>
              </w:rPr>
              <w:t xml:space="preserve">. </w:t>
            </w:r>
            <w:r w:rsidRPr="00155223">
              <w:rPr>
                <w:noProof/>
                <w:sz w:val="22"/>
              </w:rPr>
              <w:t xml:space="preserve"> og understøtter børnene i at sige</w:t>
            </w:r>
            <w:r w:rsidR="00A64035" w:rsidRPr="00155223">
              <w:rPr>
                <w:noProof/>
                <w:sz w:val="22"/>
              </w:rPr>
              <w:t xml:space="preserve"> </w:t>
            </w:r>
            <w:r w:rsidRPr="00155223">
              <w:rPr>
                <w:noProof/>
                <w:sz w:val="22"/>
              </w:rPr>
              <w:t>"til og fra" på en omsorgsfuld og hensigtsmæssig måde.</w:t>
            </w:r>
          </w:p>
          <w:p w14:paraId="0025E1B5" w14:textId="77777777" w:rsidR="005F7749" w:rsidRPr="00155223" w:rsidRDefault="005F7749" w:rsidP="00E367C8">
            <w:pPr>
              <w:pStyle w:val="Tekst3"/>
              <w:rPr>
                <w:noProof/>
                <w:sz w:val="22"/>
              </w:rPr>
            </w:pPr>
          </w:p>
          <w:p w14:paraId="03245211" w14:textId="77777777" w:rsidR="00EF65EC" w:rsidRPr="005F7749" w:rsidRDefault="00E367C8" w:rsidP="00E367C8">
            <w:pPr>
              <w:pStyle w:val="Tekst3"/>
              <w:rPr>
                <w:b/>
                <w:bCs/>
                <w:sz w:val="22"/>
                <w:szCs w:val="22"/>
              </w:rPr>
            </w:pPr>
            <w:r w:rsidRPr="005F7749">
              <w:rPr>
                <w:b/>
                <w:bCs/>
                <w:sz w:val="22"/>
                <w:szCs w:val="22"/>
              </w:rPr>
              <w:lastRenderedPageBreak/>
              <w:t>Børneperspektiv</w:t>
            </w:r>
          </w:p>
          <w:p w14:paraId="445AEFAD" w14:textId="6345ADAB" w:rsidR="00A64035" w:rsidRPr="00155223" w:rsidRDefault="00E367C8" w:rsidP="00E367C8">
            <w:pPr>
              <w:pStyle w:val="Tekst3"/>
              <w:rPr>
                <w:noProof/>
                <w:sz w:val="22"/>
              </w:rPr>
            </w:pPr>
            <w:r w:rsidRPr="00155223">
              <w:rPr>
                <w:noProof/>
                <w:sz w:val="22"/>
              </w:rPr>
              <w:t xml:space="preserve">I vores hverdag bestræber vi os på at inddrage børnenes perspektiv. Det kan være i vores strukturerede aktiviteter, i legen eller i de pædagogiske rutiner. Børnene byder ind ud fra alder og udvikling, de kan ex. vælge hvilken sang vi skal synge, hvilken bog der skal læses, en fælles leg eller hvor turen skal gå hen. </w:t>
            </w:r>
          </w:p>
          <w:p w14:paraId="7BF05A75" w14:textId="3EB1C18C" w:rsidR="00E367C8" w:rsidRPr="00155223" w:rsidRDefault="00E367C8" w:rsidP="00E367C8">
            <w:pPr>
              <w:pStyle w:val="Tekst3"/>
              <w:rPr>
                <w:noProof/>
                <w:sz w:val="22"/>
              </w:rPr>
            </w:pPr>
            <w:r w:rsidRPr="00155223">
              <w:rPr>
                <w:noProof/>
                <w:sz w:val="22"/>
              </w:rPr>
              <w:t>Vi er nysgerrige på hvad børnene er optaget af og hvad der er betydningsfuldt for dem lige nu.</w:t>
            </w:r>
          </w:p>
          <w:p w14:paraId="4ECB2E7E" w14:textId="77777777" w:rsidR="00E367C8" w:rsidRPr="00155223" w:rsidRDefault="00E367C8" w:rsidP="00E367C8">
            <w:pPr>
              <w:pStyle w:val="Tekst3"/>
              <w:rPr>
                <w:b/>
                <w:bCs/>
                <w:sz w:val="22"/>
                <w:szCs w:val="22"/>
              </w:rPr>
            </w:pPr>
            <w:r w:rsidRPr="00155223">
              <w:rPr>
                <w:b/>
                <w:bCs/>
                <w:sz w:val="22"/>
                <w:szCs w:val="22"/>
              </w:rPr>
              <w:t>Leg.</w:t>
            </w:r>
          </w:p>
          <w:p w14:paraId="63C37881" w14:textId="78A91FBF" w:rsidR="00E367C8" w:rsidRPr="00155223" w:rsidRDefault="00E367C8" w:rsidP="00E367C8">
            <w:pPr>
              <w:pStyle w:val="Tekst3"/>
              <w:rPr>
                <w:noProof/>
                <w:sz w:val="22"/>
              </w:rPr>
            </w:pPr>
            <w:r w:rsidRPr="00155223">
              <w:rPr>
                <w:noProof/>
                <w:sz w:val="22"/>
              </w:rPr>
              <w:t>Legen har en central plads i hverdagen i Møllebjerghave, for legen har en værdi i sig selv</w:t>
            </w:r>
            <w:r w:rsidR="00176AED" w:rsidRPr="00155223">
              <w:rPr>
                <w:noProof/>
                <w:sz w:val="22"/>
              </w:rPr>
              <w:t xml:space="preserve">. </w:t>
            </w:r>
            <w:r w:rsidRPr="00155223">
              <w:rPr>
                <w:noProof/>
                <w:sz w:val="22"/>
              </w:rPr>
              <w:t xml:space="preserve"> </w:t>
            </w:r>
            <w:r w:rsidR="00176AED" w:rsidRPr="00155223">
              <w:rPr>
                <w:noProof/>
                <w:sz w:val="22"/>
              </w:rPr>
              <w:t>B</w:t>
            </w:r>
            <w:r w:rsidRPr="00155223">
              <w:rPr>
                <w:noProof/>
                <w:sz w:val="22"/>
              </w:rPr>
              <w:t>ørnene leger udelukkende for legens skyld.  Men legen er også vigtig i forhold til at udvikle børnenes sociale og personlige kompetencer, samt egenskaber som sprog, fantasi og kreativitet.</w:t>
            </w:r>
          </w:p>
          <w:p w14:paraId="3EB6BE28" w14:textId="550EAB98" w:rsidR="00176AED" w:rsidRPr="00155223" w:rsidRDefault="00E367C8" w:rsidP="00E367C8">
            <w:pPr>
              <w:pStyle w:val="Tekst3"/>
              <w:rPr>
                <w:noProof/>
                <w:sz w:val="22"/>
              </w:rPr>
            </w:pPr>
            <w:r w:rsidRPr="00155223">
              <w:rPr>
                <w:noProof/>
                <w:sz w:val="22"/>
              </w:rPr>
              <w:t xml:space="preserve">I Møllebjerghave har vi indrettet os så der er plads til forskellige former for leg. </w:t>
            </w:r>
            <w:r w:rsidR="00176AED" w:rsidRPr="00155223">
              <w:rPr>
                <w:noProof/>
                <w:sz w:val="22"/>
              </w:rPr>
              <w:t>Børnene</w:t>
            </w:r>
            <w:r w:rsidRPr="00155223">
              <w:rPr>
                <w:noProof/>
                <w:sz w:val="22"/>
              </w:rPr>
              <w:t xml:space="preserve"> kan lege lege, der kræver plads til det mere grovmotorisk</w:t>
            </w:r>
            <w:r w:rsidR="00A64035" w:rsidRPr="00155223">
              <w:rPr>
                <w:noProof/>
                <w:sz w:val="22"/>
              </w:rPr>
              <w:t xml:space="preserve">e. </w:t>
            </w:r>
            <w:r w:rsidR="00176AED" w:rsidRPr="00155223">
              <w:rPr>
                <w:noProof/>
                <w:sz w:val="22"/>
              </w:rPr>
              <w:t>De</w:t>
            </w:r>
            <w:r w:rsidRPr="00155223">
              <w:rPr>
                <w:noProof/>
                <w:sz w:val="22"/>
              </w:rPr>
              <w:t xml:space="preserve"> kan lege rollelege såsom far mor og børn, konstruktionslege såsom magneter, modellervoks eller </w:t>
            </w:r>
            <w:r w:rsidR="00A64035" w:rsidRPr="00155223">
              <w:rPr>
                <w:noProof/>
                <w:sz w:val="22"/>
              </w:rPr>
              <w:t>Lego</w:t>
            </w:r>
            <w:r w:rsidRPr="00155223">
              <w:rPr>
                <w:noProof/>
                <w:sz w:val="22"/>
              </w:rPr>
              <w:t xml:space="preserve">. der er mulighed for at sidde stille med en bog eller et puzzlespil. </w:t>
            </w:r>
          </w:p>
          <w:p w14:paraId="0A00940D" w14:textId="77777777" w:rsidR="00176AED" w:rsidRPr="00155223" w:rsidRDefault="00E367C8" w:rsidP="00E367C8">
            <w:pPr>
              <w:pStyle w:val="Tekst3"/>
              <w:rPr>
                <w:noProof/>
                <w:sz w:val="22"/>
              </w:rPr>
            </w:pPr>
            <w:r w:rsidRPr="00155223">
              <w:rPr>
                <w:noProof/>
                <w:sz w:val="22"/>
              </w:rPr>
              <w:t xml:space="preserve">De forskellige legemiljøer giver børnene mulighed for at indgå i forskellige relationer, alt efter hvor de vælger at lege og hvem de vælger at lege med. At lege er noget man skal øve sig på, for at blive rigtig god til det. </w:t>
            </w:r>
          </w:p>
          <w:p w14:paraId="5CF2D9CF" w14:textId="650B5037" w:rsidR="00E367C8" w:rsidRPr="00155223" w:rsidRDefault="00176AED" w:rsidP="00E367C8">
            <w:pPr>
              <w:pStyle w:val="Tekst3"/>
              <w:rPr>
                <w:noProof/>
                <w:sz w:val="22"/>
              </w:rPr>
            </w:pPr>
            <w:r w:rsidRPr="00155223">
              <w:rPr>
                <w:noProof/>
                <w:sz w:val="22"/>
              </w:rPr>
              <w:t>Hvis børn</w:t>
            </w:r>
            <w:r w:rsidR="00E367C8" w:rsidRPr="00155223">
              <w:rPr>
                <w:noProof/>
                <w:sz w:val="22"/>
              </w:rPr>
              <w:t xml:space="preserve"> har svært ved at indgå i legerelationer, hjælper </w:t>
            </w:r>
            <w:r w:rsidRPr="00155223">
              <w:rPr>
                <w:noProof/>
                <w:sz w:val="22"/>
              </w:rPr>
              <w:t xml:space="preserve">det pædagogiske personale </w:t>
            </w:r>
            <w:r w:rsidR="00E367C8" w:rsidRPr="00155223">
              <w:rPr>
                <w:noProof/>
                <w:sz w:val="22"/>
              </w:rPr>
              <w:t>børnene til at</w:t>
            </w:r>
            <w:r w:rsidRPr="00155223">
              <w:rPr>
                <w:noProof/>
                <w:sz w:val="22"/>
              </w:rPr>
              <w:t xml:space="preserve"> blive og</w:t>
            </w:r>
            <w:r w:rsidR="00E367C8" w:rsidRPr="00155223">
              <w:rPr>
                <w:noProof/>
                <w:sz w:val="22"/>
              </w:rPr>
              <w:t xml:space="preserve"> trives i legen</w:t>
            </w:r>
            <w:r w:rsidRPr="00155223">
              <w:rPr>
                <w:noProof/>
                <w:sz w:val="22"/>
              </w:rPr>
              <w:t xml:space="preserve">. </w:t>
            </w:r>
            <w:r w:rsidR="00E367C8" w:rsidRPr="00155223">
              <w:rPr>
                <w:noProof/>
                <w:sz w:val="22"/>
              </w:rPr>
              <w:t xml:space="preserve"> </w:t>
            </w:r>
            <w:r w:rsidRPr="00155223">
              <w:rPr>
                <w:noProof/>
                <w:sz w:val="22"/>
              </w:rPr>
              <w:t>V</w:t>
            </w:r>
            <w:r w:rsidR="00E367C8" w:rsidRPr="00155223">
              <w:rPr>
                <w:noProof/>
                <w:sz w:val="22"/>
              </w:rPr>
              <w:t>ed hjælp af forskellige strategier</w:t>
            </w:r>
            <w:r w:rsidRPr="00155223">
              <w:rPr>
                <w:noProof/>
                <w:sz w:val="22"/>
              </w:rPr>
              <w:t>,</w:t>
            </w:r>
            <w:r w:rsidR="00E367C8" w:rsidRPr="00155223">
              <w:rPr>
                <w:noProof/>
                <w:sz w:val="22"/>
              </w:rPr>
              <w:t xml:space="preserve"> kan </w:t>
            </w:r>
            <w:r w:rsidRPr="00155223">
              <w:rPr>
                <w:noProof/>
                <w:sz w:val="22"/>
              </w:rPr>
              <w:t>det pædagogiske personale</w:t>
            </w:r>
            <w:r w:rsidR="00E367C8" w:rsidRPr="00155223">
              <w:rPr>
                <w:noProof/>
                <w:sz w:val="22"/>
              </w:rPr>
              <w:t xml:space="preserve"> hjælpe barnet med at finde en rolle der passer ind i legen, eller finde en anden leg barnet kan være med i.</w:t>
            </w:r>
            <w:r w:rsidR="004722CC" w:rsidRPr="00155223">
              <w:rPr>
                <w:noProof/>
                <w:sz w:val="22"/>
              </w:rPr>
              <w:t xml:space="preserve"> E</w:t>
            </w:r>
            <w:r w:rsidRPr="00155223">
              <w:rPr>
                <w:noProof/>
                <w:sz w:val="22"/>
              </w:rPr>
              <w:t xml:space="preserve">n måde kan være at påbegynde en leg med udgangspunkt i </w:t>
            </w:r>
            <w:r w:rsidR="004722CC" w:rsidRPr="00155223">
              <w:rPr>
                <w:noProof/>
                <w:sz w:val="22"/>
              </w:rPr>
              <w:t xml:space="preserve">barnets styrke sider/ interesse felter. </w:t>
            </w:r>
          </w:p>
          <w:p w14:paraId="6BE41023" w14:textId="6B9AB815" w:rsidR="00E367C8" w:rsidRPr="00155223" w:rsidRDefault="00E367C8" w:rsidP="00E367C8">
            <w:pPr>
              <w:pStyle w:val="Tekst3"/>
              <w:rPr>
                <w:noProof/>
                <w:sz w:val="22"/>
              </w:rPr>
            </w:pPr>
            <w:r w:rsidRPr="00155223">
              <w:rPr>
                <w:noProof/>
                <w:sz w:val="22"/>
              </w:rPr>
              <w:t>Vi er opmærksomme på hvordan børnenes legefællesskaber udvikler sig og vi veksler i dagligdagen mellem voksenstyret leg og børnenes egen fri leg.</w:t>
            </w:r>
          </w:p>
          <w:p w14:paraId="29F0A388" w14:textId="3B8FC769" w:rsidR="009D4555" w:rsidRPr="00155223" w:rsidRDefault="009D4555" w:rsidP="000E6997">
            <w:pPr>
              <w:pStyle w:val="Tekst3"/>
              <w:rPr>
                <w:b/>
                <w:bCs/>
                <w:sz w:val="22"/>
                <w:szCs w:val="22"/>
              </w:rPr>
            </w:pPr>
            <w:r w:rsidRPr="00155223">
              <w:rPr>
                <w:b/>
                <w:bCs/>
                <w:sz w:val="22"/>
                <w:szCs w:val="22"/>
              </w:rPr>
              <w:t>Læring.</w:t>
            </w:r>
          </w:p>
          <w:p w14:paraId="0FBE53E7" w14:textId="77777777" w:rsidR="009D4555" w:rsidRPr="00155223" w:rsidRDefault="009D4555" w:rsidP="00155223">
            <w:pPr>
              <w:pStyle w:val="Almindeligtekst"/>
              <w:rPr>
                <w:rFonts w:ascii="Arial" w:hAnsi="Arial"/>
                <w:noProof/>
                <w:sz w:val="22"/>
                <w:szCs w:val="20"/>
              </w:rPr>
            </w:pPr>
            <w:r w:rsidRPr="00155223">
              <w:rPr>
                <w:rFonts w:ascii="Arial" w:hAnsi="Arial"/>
                <w:noProof/>
                <w:sz w:val="22"/>
                <w:szCs w:val="20"/>
              </w:rPr>
              <w:t>Læring i dagtilbud skal forstås i bred forstand. Læring foregår hele tiden i vores hverdag, fra vi træder ind af lågen i Møllebjerghave om morgenen til vi går ud af den igen om eftermiddagen. Den måde vi modtager børnene, lærer dem om hvordan man behandler hinanden anerkendende og respektfuldt. Der er utrolig meget læring i de pædagogiske hverdagsrutiner, børnene er aktivt deltagende og bidrager til fællesskabet med de opgaver der skal løses, såsom at dække bord og rydde af. Dette øger deres selvstændighed og er med til at skabe mening for børnene. Når vi sidder sammen ved måltiderne, skifter ble på toilettet og øver os i at tage overtøj på i garderoben, opnår børnene, personlige, sociale, sproglige og motoriske kompetencer.</w:t>
            </w:r>
          </w:p>
          <w:p w14:paraId="13A580F0" w14:textId="77777777" w:rsidR="009D4555" w:rsidRPr="00155223" w:rsidRDefault="009D4555" w:rsidP="00155223">
            <w:pPr>
              <w:pStyle w:val="Almindeligtekst"/>
              <w:rPr>
                <w:rFonts w:ascii="Arial" w:hAnsi="Arial"/>
                <w:noProof/>
                <w:sz w:val="22"/>
                <w:szCs w:val="20"/>
              </w:rPr>
            </w:pPr>
            <w:r w:rsidRPr="00155223">
              <w:rPr>
                <w:rFonts w:ascii="Arial" w:hAnsi="Arial"/>
                <w:noProof/>
                <w:sz w:val="22"/>
                <w:szCs w:val="20"/>
              </w:rPr>
              <w:t>Børnene lærer også via legen. De lærer om egne og andres grænser, de udforsker sig selv og verdenen, de øver sig i at håndtere konflikter og løse problemer. Gennem legen udvikler de fantasi og kreativitet.</w:t>
            </w:r>
          </w:p>
          <w:p w14:paraId="3E73BC37" w14:textId="31C2AF03" w:rsidR="00906741" w:rsidRDefault="009D4555" w:rsidP="00535473">
            <w:pPr>
              <w:pStyle w:val="Almindeligtekst"/>
              <w:rPr>
                <w:rFonts w:ascii="Arial" w:hAnsi="Arial"/>
                <w:noProof/>
                <w:sz w:val="22"/>
                <w:szCs w:val="20"/>
              </w:rPr>
            </w:pPr>
            <w:r w:rsidRPr="00155223">
              <w:rPr>
                <w:rFonts w:ascii="Arial" w:hAnsi="Arial"/>
                <w:noProof/>
                <w:sz w:val="22"/>
                <w:szCs w:val="20"/>
              </w:rPr>
              <w:t>Læring forekommer også i de pædagogisk planlagte aktiviteter, hvor der arbejdes målrettet med emner fra de seks læreplanstemaer.</w:t>
            </w:r>
          </w:p>
          <w:p w14:paraId="14C0D717" w14:textId="77777777" w:rsidR="00535473" w:rsidRPr="00535473" w:rsidRDefault="00535473" w:rsidP="00535473">
            <w:pPr>
              <w:pStyle w:val="Almindeligtekst"/>
              <w:rPr>
                <w:rFonts w:ascii="Arial" w:hAnsi="Arial"/>
                <w:noProof/>
                <w:sz w:val="22"/>
                <w:szCs w:val="20"/>
              </w:rPr>
            </w:pPr>
          </w:p>
          <w:p w14:paraId="3BCFCCFD" w14:textId="183E86B6" w:rsidR="00535473" w:rsidRPr="00535473" w:rsidRDefault="00DB4420" w:rsidP="00535473">
            <w:pPr>
              <w:pStyle w:val="Tekst3"/>
              <w:rPr>
                <w:b/>
                <w:bCs/>
                <w:sz w:val="22"/>
                <w:szCs w:val="22"/>
              </w:rPr>
            </w:pPr>
            <w:r w:rsidRPr="00155223">
              <w:rPr>
                <w:b/>
                <w:bCs/>
                <w:sz w:val="22"/>
                <w:szCs w:val="22"/>
              </w:rPr>
              <w:t>Børnefællesskaber</w:t>
            </w:r>
          </w:p>
          <w:p w14:paraId="4E4CFF69" w14:textId="459BF871" w:rsidR="00E367C8" w:rsidRPr="00155223" w:rsidRDefault="00802682" w:rsidP="00155223">
            <w:pPr>
              <w:pStyle w:val="Almindeligtekst"/>
              <w:rPr>
                <w:rFonts w:ascii="Arial" w:hAnsi="Arial"/>
                <w:noProof/>
                <w:sz w:val="22"/>
                <w:szCs w:val="20"/>
              </w:rPr>
            </w:pPr>
            <w:r>
              <w:rPr>
                <w:rFonts w:ascii="Arial" w:hAnsi="Arial"/>
                <w:noProof/>
                <w:sz w:val="22"/>
                <w:szCs w:val="20"/>
              </w:rPr>
              <w:t>Vi</w:t>
            </w:r>
            <w:r w:rsidR="001E539E" w:rsidRPr="00155223">
              <w:rPr>
                <w:rFonts w:ascii="Arial" w:hAnsi="Arial"/>
                <w:noProof/>
                <w:sz w:val="22"/>
                <w:szCs w:val="20"/>
              </w:rPr>
              <w:t xml:space="preserve"> arbejder med udgangspunkt i nærvær og anerkendelse af og fra alle voksne og børn. Vi arbejder målrettet med at skabe inkluderende fællesskaber for alle børn. Det pædagogiske personale bestræber sig på at være nærværende, lyttende og støttende i forhold til barnets </w:t>
            </w:r>
            <w:r w:rsidR="001E539E" w:rsidRPr="00155223">
              <w:rPr>
                <w:rFonts w:ascii="Arial" w:hAnsi="Arial"/>
                <w:noProof/>
                <w:sz w:val="22"/>
                <w:szCs w:val="20"/>
              </w:rPr>
              <w:lastRenderedPageBreak/>
              <w:t>signaler, så barnet får stimuleret sin følelsesmæssige tilknytning og dermed får lyst til at lege og lære, samt deltage i fællesskabet.</w:t>
            </w:r>
          </w:p>
          <w:p w14:paraId="5C752E98" w14:textId="6D961146" w:rsidR="001B41C7" w:rsidRPr="00155223" w:rsidRDefault="001E539E" w:rsidP="00155223">
            <w:pPr>
              <w:pStyle w:val="Almindeligtekst"/>
              <w:rPr>
                <w:rFonts w:ascii="Arial" w:hAnsi="Arial"/>
                <w:noProof/>
                <w:sz w:val="22"/>
                <w:szCs w:val="20"/>
              </w:rPr>
            </w:pPr>
            <w:r w:rsidRPr="00155223">
              <w:rPr>
                <w:rFonts w:ascii="Arial" w:hAnsi="Arial"/>
                <w:noProof/>
                <w:sz w:val="22"/>
                <w:szCs w:val="20"/>
              </w:rPr>
              <w:t>Vi er opmærksom</w:t>
            </w:r>
            <w:r w:rsidR="00802682">
              <w:rPr>
                <w:rFonts w:ascii="Arial" w:hAnsi="Arial"/>
                <w:noProof/>
                <w:sz w:val="22"/>
                <w:szCs w:val="20"/>
              </w:rPr>
              <w:t xml:space="preserve">me på et </w:t>
            </w:r>
            <w:r w:rsidRPr="00155223">
              <w:rPr>
                <w:rFonts w:ascii="Arial" w:hAnsi="Arial"/>
                <w:noProof/>
                <w:sz w:val="22"/>
                <w:szCs w:val="20"/>
              </w:rPr>
              <w:t>tilbud og fællesskab til alle børn</w:t>
            </w:r>
            <w:r w:rsidR="00802682">
              <w:rPr>
                <w:rFonts w:ascii="Arial" w:hAnsi="Arial"/>
                <w:noProof/>
                <w:sz w:val="22"/>
                <w:szCs w:val="20"/>
              </w:rPr>
              <w:t>,</w:t>
            </w:r>
            <w:r w:rsidRPr="00155223">
              <w:rPr>
                <w:rFonts w:ascii="Arial" w:hAnsi="Arial"/>
                <w:noProof/>
                <w:sz w:val="22"/>
                <w:szCs w:val="20"/>
              </w:rPr>
              <w:t xml:space="preserve"> og gennem dagen vil de</w:t>
            </w:r>
            <w:r w:rsidR="00802682">
              <w:rPr>
                <w:rFonts w:ascii="Arial" w:hAnsi="Arial"/>
                <w:noProof/>
                <w:sz w:val="22"/>
                <w:szCs w:val="20"/>
              </w:rPr>
              <w:t>t</w:t>
            </w:r>
            <w:r w:rsidRPr="00155223">
              <w:rPr>
                <w:rFonts w:ascii="Arial" w:hAnsi="Arial"/>
                <w:noProof/>
                <w:sz w:val="22"/>
                <w:szCs w:val="20"/>
              </w:rPr>
              <w:t xml:space="preserve"> være muligt at lege/ danne fællesskaber på tværs af stuegrupperne. </w:t>
            </w:r>
          </w:p>
          <w:p w14:paraId="28D037F1" w14:textId="6807D853" w:rsidR="001B41C7" w:rsidRPr="00155223" w:rsidRDefault="001B41C7" w:rsidP="00155223">
            <w:pPr>
              <w:pStyle w:val="Almindeligtekst"/>
              <w:rPr>
                <w:rFonts w:ascii="Arial" w:hAnsi="Arial"/>
                <w:noProof/>
                <w:sz w:val="22"/>
                <w:szCs w:val="20"/>
              </w:rPr>
            </w:pPr>
            <w:r w:rsidRPr="00155223">
              <w:rPr>
                <w:rFonts w:ascii="Arial" w:hAnsi="Arial"/>
                <w:noProof/>
                <w:sz w:val="22"/>
                <w:szCs w:val="20"/>
              </w:rPr>
              <w:t>F.eks. igangsætter vi voksenstyrede reg</w:t>
            </w:r>
            <w:r w:rsidR="00802682">
              <w:rPr>
                <w:rFonts w:ascii="Arial" w:hAnsi="Arial"/>
                <w:noProof/>
                <w:sz w:val="22"/>
                <w:szCs w:val="20"/>
              </w:rPr>
              <w:t>el</w:t>
            </w:r>
            <w:r w:rsidRPr="00155223">
              <w:rPr>
                <w:rFonts w:ascii="Arial" w:hAnsi="Arial"/>
                <w:noProof/>
                <w:sz w:val="22"/>
                <w:szCs w:val="20"/>
              </w:rPr>
              <w:t xml:space="preserve">lege udenfor som alle må deltage i og hvor den pædagogiske medarbejder er opmærksom på at fordele rollerne efter børnenes udvikling, så alle kan deltage. Eller vi støtter op om nye børnefællesskaber som er ved at blive dannet ved at give disse børn lidt ekstra plads og ”ro”  </w:t>
            </w:r>
          </w:p>
          <w:p w14:paraId="6AB0D540" w14:textId="29868A8A" w:rsidR="001B41C7" w:rsidRPr="001E539E" w:rsidRDefault="001B41C7" w:rsidP="00155223">
            <w:pPr>
              <w:pStyle w:val="Almindeligtekst"/>
              <w:rPr>
                <w:sz w:val="24"/>
                <w:szCs w:val="24"/>
              </w:rPr>
            </w:pPr>
            <w:r w:rsidRPr="00155223">
              <w:rPr>
                <w:rFonts w:ascii="Arial" w:hAnsi="Arial"/>
                <w:noProof/>
                <w:sz w:val="22"/>
                <w:szCs w:val="20"/>
              </w:rPr>
              <w:t>Da kimen til børnefællesskaber lægges meget tidligt flytter vi gerne vuggestuebørn til børnehave samtidig med deres kammerater, selv om der er en lille aldersforskel.</w:t>
            </w:r>
            <w:r>
              <w:rPr>
                <w:sz w:val="24"/>
                <w:szCs w:val="24"/>
              </w:rPr>
              <w:t xml:space="preserve"> </w:t>
            </w:r>
          </w:p>
        </w:tc>
      </w:tr>
      <w:bookmarkEnd w:id="1"/>
    </w:tbl>
    <w:p w14:paraId="07852675" w14:textId="77777777" w:rsidR="00B02D50" w:rsidRDefault="00B02D50" w:rsidP="00DE4B95">
      <w:pPr>
        <w:pStyle w:val="MiniPara"/>
      </w:pPr>
    </w:p>
    <w:p w14:paraId="1A210E7A" w14:textId="77777777"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14:paraId="73CB8E0E" w14:textId="77777777" w:rsidTr="005252DB">
        <w:trPr>
          <w:cantSplit/>
        </w:trPr>
        <w:tc>
          <w:tcPr>
            <w:tcW w:w="7087" w:type="dxa"/>
          </w:tcPr>
          <w:p w14:paraId="01352C1A" w14:textId="77777777" w:rsidR="00243968" w:rsidRDefault="00243968" w:rsidP="002E48AA">
            <w:pPr>
              <w:pStyle w:val="Overskrift2"/>
            </w:pPr>
            <w:r w:rsidRPr="00243968">
              <w:br w:type="page"/>
              <w:t>Pædagogisk læringsmiljø</w:t>
            </w:r>
          </w:p>
          <w:p w14:paraId="6FE98363" w14:textId="77777777"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6C6251AB" w14:textId="77777777"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14:paraId="12E3F74C" w14:textId="77777777" w:rsidR="00243968" w:rsidRPr="00B02D50" w:rsidRDefault="00243968" w:rsidP="002E48AA">
            <w:pPr>
              <w:pStyle w:val="Byline"/>
            </w:pPr>
            <w:r w:rsidRPr="00243968">
              <w:t>Den styrkede pædagogiske læreplan, Rammer og indhold, s. 22-23</w:t>
            </w:r>
          </w:p>
        </w:tc>
        <w:tc>
          <w:tcPr>
            <w:tcW w:w="2551" w:type="dxa"/>
          </w:tcPr>
          <w:p w14:paraId="4E92E0EC" w14:textId="77777777" w:rsidR="00243968" w:rsidRDefault="00243968" w:rsidP="002E48AA">
            <w:pPr>
              <w:jc w:val="right"/>
              <w:rPr>
                <w:color w:val="0077B3" w:themeColor="accent1"/>
              </w:rPr>
            </w:pPr>
            <w:r>
              <w:rPr>
                <w:noProof/>
                <w:color w:val="0077B3" w:themeColor="accent1"/>
                <w:lang w:eastAsia="da-DK"/>
              </w:rPr>
              <w:drawing>
                <wp:inline distT="0" distB="0" distL="0" distR="0" wp14:anchorId="6B1CD5BC" wp14:editId="4C4080D6">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6315A47F" w14:textId="77777777" w:rsidR="00F41769" w:rsidRDefault="00F41769" w:rsidP="005252DB">
      <w:pPr>
        <w:pStyle w:val="MiniPara"/>
      </w:pPr>
    </w:p>
    <w:p w14:paraId="50548E40"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14:paraId="05A25B2F" w14:textId="77777777" w:rsidTr="006904B0">
        <w:tc>
          <w:tcPr>
            <w:tcW w:w="9638" w:type="dxa"/>
          </w:tcPr>
          <w:p w14:paraId="43B32398" w14:textId="77777777" w:rsidR="00906741" w:rsidRPr="009853A4" w:rsidRDefault="00906741" w:rsidP="00906741">
            <w:pPr>
              <w:pStyle w:val="Tekst5bl"/>
              <w:rPr>
                <w:sz w:val="20"/>
              </w:rPr>
            </w:pPr>
            <w:r w:rsidRPr="009853A4">
              <w:rPr>
                <w:sz w:val="20"/>
              </w:rPr>
              <w:t>Hvordan skaber vi hele dagen et pædagogisk læringsmiljø, der giver alle børn mulighed for at trives, lære, udvikle sig og dannes?</w:t>
            </w:r>
          </w:p>
          <w:p w14:paraId="12F77CA1" w14:textId="0C75A613" w:rsidR="00F329CC" w:rsidRDefault="00F329CC" w:rsidP="004722CC">
            <w:pPr>
              <w:pStyle w:val="Tekst5bl"/>
            </w:pPr>
          </w:p>
          <w:p w14:paraId="0D369381" w14:textId="6B125412" w:rsidR="00E367C8" w:rsidRPr="00155223" w:rsidRDefault="00E367C8" w:rsidP="00155223">
            <w:pPr>
              <w:pStyle w:val="Almindeligtekst"/>
              <w:rPr>
                <w:rFonts w:ascii="Arial" w:hAnsi="Arial"/>
                <w:b/>
                <w:bCs/>
                <w:noProof/>
                <w:sz w:val="22"/>
                <w:szCs w:val="20"/>
              </w:rPr>
            </w:pPr>
            <w:r w:rsidRPr="00155223">
              <w:rPr>
                <w:rFonts w:ascii="Arial" w:hAnsi="Arial"/>
                <w:b/>
                <w:bCs/>
                <w:noProof/>
                <w:sz w:val="22"/>
                <w:szCs w:val="20"/>
              </w:rPr>
              <w:t>Pædagogisk læringsmiljø</w:t>
            </w:r>
          </w:p>
          <w:p w14:paraId="1EBF6D5F" w14:textId="77777777" w:rsidR="00155223" w:rsidRDefault="00155223" w:rsidP="00155223">
            <w:pPr>
              <w:pStyle w:val="Almindeligtekst"/>
              <w:rPr>
                <w:rFonts w:ascii="Arial" w:hAnsi="Arial"/>
                <w:noProof/>
                <w:sz w:val="22"/>
                <w:szCs w:val="20"/>
              </w:rPr>
            </w:pPr>
          </w:p>
          <w:p w14:paraId="0C25471D" w14:textId="1EBEF4BB" w:rsidR="00E367C8" w:rsidRPr="00155223" w:rsidRDefault="00E367C8" w:rsidP="00155223">
            <w:pPr>
              <w:pStyle w:val="Almindeligtekst"/>
              <w:rPr>
                <w:rFonts w:ascii="Arial" w:hAnsi="Arial"/>
                <w:noProof/>
                <w:sz w:val="22"/>
                <w:szCs w:val="20"/>
              </w:rPr>
            </w:pPr>
            <w:r w:rsidRPr="00155223">
              <w:rPr>
                <w:rFonts w:ascii="Arial" w:hAnsi="Arial"/>
                <w:noProof/>
                <w:sz w:val="22"/>
                <w:szCs w:val="20"/>
              </w:rPr>
              <w:t>I Børnehuset Møllebjerghave tager vi udgangspunkt i, at nærværende voksne er en forudsætning for barnets læring, trivsel, udvikling og dannelse.</w:t>
            </w:r>
          </w:p>
          <w:p w14:paraId="43525A2A" w14:textId="6B18A63B" w:rsidR="00E367C8" w:rsidRPr="00155223" w:rsidRDefault="00E367C8" w:rsidP="00155223">
            <w:pPr>
              <w:pStyle w:val="Almindeligtekst"/>
              <w:rPr>
                <w:rFonts w:ascii="Arial" w:hAnsi="Arial"/>
                <w:noProof/>
                <w:sz w:val="22"/>
                <w:szCs w:val="20"/>
              </w:rPr>
            </w:pPr>
            <w:r w:rsidRPr="00155223">
              <w:rPr>
                <w:rFonts w:ascii="Arial" w:hAnsi="Arial"/>
                <w:noProof/>
                <w:sz w:val="22"/>
                <w:szCs w:val="20"/>
              </w:rPr>
              <w:t xml:space="preserve">Det er vigtigt for os, at barnet får en god og tryg aflevering med nærværende voksne, hvor vi vinker med barnet, har tid til leg eller et kram hvis det er det barnet har behov for. I Børnehuset Møllebjerghave arbejder vi med læring fra vi åbner til vi lukker og allerede fra morgenstunden skabes små opsatte læringsmiljøer, fx tegnebord og LEGO. </w:t>
            </w:r>
            <w:r w:rsidR="00EF65EC" w:rsidRPr="00155223">
              <w:rPr>
                <w:rFonts w:ascii="Arial" w:hAnsi="Arial"/>
                <w:noProof/>
                <w:sz w:val="22"/>
                <w:szCs w:val="20"/>
              </w:rPr>
              <w:t>Lige som børnene deltager aktivt i garderoben både med afklædning</w:t>
            </w:r>
            <w:r w:rsidR="00D24D9B" w:rsidRPr="00155223">
              <w:rPr>
                <w:rFonts w:ascii="Arial" w:hAnsi="Arial"/>
                <w:noProof/>
                <w:sz w:val="22"/>
                <w:szCs w:val="20"/>
              </w:rPr>
              <w:t>/påklædning</w:t>
            </w:r>
            <w:r w:rsidR="00EF65EC" w:rsidRPr="00155223">
              <w:rPr>
                <w:rFonts w:ascii="Arial" w:hAnsi="Arial"/>
                <w:noProof/>
                <w:sz w:val="22"/>
                <w:szCs w:val="20"/>
              </w:rPr>
              <w:t xml:space="preserve"> og med at hænge tø</w:t>
            </w:r>
            <w:r w:rsidR="00D24D9B" w:rsidRPr="00155223">
              <w:rPr>
                <w:rFonts w:ascii="Arial" w:hAnsi="Arial"/>
                <w:noProof/>
                <w:sz w:val="22"/>
                <w:szCs w:val="20"/>
              </w:rPr>
              <w:t>j</w:t>
            </w:r>
            <w:r w:rsidR="00EF65EC" w:rsidRPr="00155223">
              <w:rPr>
                <w:rFonts w:ascii="Arial" w:hAnsi="Arial"/>
                <w:noProof/>
                <w:sz w:val="22"/>
                <w:szCs w:val="20"/>
              </w:rPr>
              <w:t xml:space="preserve"> op</w:t>
            </w:r>
          </w:p>
          <w:p w14:paraId="4959D9CB" w14:textId="77777777" w:rsidR="00E367C8" w:rsidRPr="00155223" w:rsidRDefault="00E367C8" w:rsidP="00155223">
            <w:pPr>
              <w:pStyle w:val="Almindeligtekst"/>
              <w:rPr>
                <w:rFonts w:ascii="Arial" w:hAnsi="Arial"/>
                <w:noProof/>
                <w:sz w:val="22"/>
                <w:szCs w:val="20"/>
              </w:rPr>
            </w:pPr>
            <w:r w:rsidRPr="00155223">
              <w:rPr>
                <w:rFonts w:ascii="Arial" w:hAnsi="Arial"/>
                <w:noProof/>
                <w:sz w:val="22"/>
                <w:szCs w:val="20"/>
              </w:rPr>
              <w:t>Vi understøtter det pædagogiske læringsmiljø gennem hele barnets institutionsdag. Hverdagen i Møllebjerghave er fyldt med eksempler på understøttelse af det pædagogisk læringsmiljø.</w:t>
            </w:r>
          </w:p>
          <w:p w14:paraId="1705271A" w14:textId="5D658DF3" w:rsidR="00E367C8" w:rsidRPr="00155223" w:rsidRDefault="00E367C8" w:rsidP="00155223">
            <w:pPr>
              <w:pStyle w:val="Almindeligtekst"/>
              <w:rPr>
                <w:rFonts w:ascii="Arial" w:hAnsi="Arial"/>
                <w:noProof/>
                <w:sz w:val="22"/>
                <w:szCs w:val="20"/>
              </w:rPr>
            </w:pPr>
            <w:r w:rsidRPr="00155223">
              <w:rPr>
                <w:rFonts w:ascii="Arial" w:hAnsi="Arial"/>
                <w:noProof/>
                <w:sz w:val="22"/>
                <w:szCs w:val="20"/>
              </w:rPr>
              <w:t xml:space="preserve">Dette finder </w:t>
            </w:r>
            <w:r w:rsidR="00073648" w:rsidRPr="00155223">
              <w:rPr>
                <w:rFonts w:ascii="Arial" w:hAnsi="Arial"/>
                <w:noProof/>
                <w:sz w:val="22"/>
                <w:szCs w:val="20"/>
              </w:rPr>
              <w:t>f.eks.</w:t>
            </w:r>
            <w:r w:rsidRPr="00155223">
              <w:rPr>
                <w:rFonts w:ascii="Arial" w:hAnsi="Arial"/>
                <w:noProof/>
                <w:sz w:val="22"/>
                <w:szCs w:val="20"/>
              </w:rPr>
              <w:t xml:space="preserve"> sted i de daglige rutiner, hvor vi taler med barnet, mens det får skiftet ble, så barnet får stimuleret sin følelsesmæssige tilknytning og sproglige udvikling. I garderoben bliver barnet støttet i selvhjulpenhed ved at tage flyverdragt på, med udgangspunkt i deres individuelle nærmeste udviklingszone. Barnet </w:t>
            </w:r>
            <w:r w:rsidR="00EF65EC" w:rsidRPr="00155223">
              <w:rPr>
                <w:rFonts w:ascii="Arial" w:hAnsi="Arial"/>
                <w:noProof/>
                <w:sz w:val="22"/>
                <w:szCs w:val="20"/>
              </w:rPr>
              <w:t>støttes i</w:t>
            </w:r>
            <w:r w:rsidRPr="00155223">
              <w:rPr>
                <w:rFonts w:ascii="Arial" w:hAnsi="Arial"/>
                <w:noProof/>
                <w:sz w:val="22"/>
                <w:szCs w:val="20"/>
              </w:rPr>
              <w:t xml:space="preserve"> at tage hensyn til andre ved frokosten som en del af arbejdet med barnets både alsidige udvikling og sociale udvikling. </w:t>
            </w:r>
          </w:p>
          <w:p w14:paraId="3BB9C891" w14:textId="77777777" w:rsidR="00E367C8" w:rsidRPr="00155223" w:rsidRDefault="00E367C8" w:rsidP="00155223">
            <w:pPr>
              <w:pStyle w:val="Almindeligtekst"/>
              <w:rPr>
                <w:rFonts w:ascii="Arial" w:hAnsi="Arial"/>
                <w:noProof/>
                <w:sz w:val="22"/>
                <w:szCs w:val="20"/>
              </w:rPr>
            </w:pPr>
            <w:r w:rsidRPr="00155223">
              <w:rPr>
                <w:rFonts w:ascii="Arial" w:hAnsi="Arial"/>
                <w:noProof/>
                <w:sz w:val="22"/>
                <w:szCs w:val="20"/>
              </w:rPr>
              <w:t xml:space="preserve">Vi ændrer løbende vores læringsmiljøer så vi hele tiden tilgodeser den børnegruppe der er på stuen og deres forudsætninger. Børnene deltager i praktisk arbejde, som borddækning, oprydning, feje osv. for at fremme deres alsidige personlige udvikling. </w:t>
            </w:r>
          </w:p>
          <w:p w14:paraId="61503E63" w14:textId="77777777" w:rsidR="00E367C8" w:rsidRPr="00155223" w:rsidRDefault="00E367C8" w:rsidP="00155223">
            <w:pPr>
              <w:pStyle w:val="Almindeligtekst"/>
              <w:rPr>
                <w:rFonts w:ascii="Arial" w:hAnsi="Arial"/>
                <w:noProof/>
                <w:sz w:val="22"/>
                <w:szCs w:val="20"/>
              </w:rPr>
            </w:pPr>
            <w:r w:rsidRPr="00155223">
              <w:rPr>
                <w:rFonts w:ascii="Arial" w:hAnsi="Arial"/>
                <w:noProof/>
                <w:sz w:val="22"/>
                <w:szCs w:val="20"/>
              </w:rPr>
              <w:lastRenderedPageBreak/>
              <w:t>Vi er meget opmærksomme på at følge barnets spor ved at stimulere og fremme barnets nysgerrighed, fantasi og kreativitet. Det gør vi blandt andet ved selv at være nysgerrige voksne. Dette ses fx i vores brug af udelivet, hvor vi sammen med børnene opdager dyr, blomster og planter.</w:t>
            </w:r>
          </w:p>
          <w:p w14:paraId="5E764264" w14:textId="3459DCB4" w:rsidR="00E367C8" w:rsidRPr="00155223" w:rsidRDefault="00E367C8" w:rsidP="00155223">
            <w:pPr>
              <w:pStyle w:val="Almindeligtekst"/>
              <w:rPr>
                <w:rFonts w:ascii="Arial" w:hAnsi="Arial"/>
                <w:noProof/>
                <w:sz w:val="22"/>
                <w:szCs w:val="20"/>
              </w:rPr>
            </w:pPr>
            <w:r w:rsidRPr="00155223">
              <w:rPr>
                <w:rFonts w:ascii="Arial" w:hAnsi="Arial"/>
                <w:noProof/>
                <w:sz w:val="22"/>
                <w:szCs w:val="20"/>
              </w:rPr>
              <w:t xml:space="preserve">I det daglige præsenteres børnene for forskellige alderssvarende aktiviteter indenfor sang, musik, teater, motorik, sprog, natur </w:t>
            </w:r>
            <w:r w:rsidR="00EF65EC" w:rsidRPr="00155223">
              <w:rPr>
                <w:rFonts w:ascii="Arial" w:hAnsi="Arial"/>
                <w:noProof/>
                <w:sz w:val="22"/>
                <w:szCs w:val="20"/>
              </w:rPr>
              <w:t xml:space="preserve">science </w:t>
            </w:r>
            <w:r w:rsidRPr="00155223">
              <w:rPr>
                <w:rFonts w:ascii="Arial" w:hAnsi="Arial"/>
                <w:noProof/>
                <w:sz w:val="22"/>
                <w:szCs w:val="20"/>
              </w:rPr>
              <w:t>og kreativitet.</w:t>
            </w:r>
          </w:p>
          <w:p w14:paraId="3BE2C4BD" w14:textId="3B74F7A4" w:rsidR="00E367C8" w:rsidRPr="007400E9" w:rsidRDefault="00E367C8" w:rsidP="002E48AA">
            <w:pPr>
              <w:pStyle w:val="Tekst3"/>
            </w:pPr>
          </w:p>
        </w:tc>
      </w:tr>
    </w:tbl>
    <w:p w14:paraId="4090C95B" w14:textId="77777777" w:rsidR="00127978" w:rsidRDefault="00127978" w:rsidP="00DE4B95">
      <w:pPr>
        <w:pStyle w:val="MiniPara"/>
      </w:pPr>
    </w:p>
    <w:p w14:paraId="0D897324" w14:textId="77777777"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14:paraId="5AB0A25D" w14:textId="77777777" w:rsidTr="001D4135">
        <w:trPr>
          <w:cantSplit/>
          <w:trHeight w:hRule="exact" w:val="2835"/>
        </w:trPr>
        <w:tc>
          <w:tcPr>
            <w:tcW w:w="7087" w:type="dxa"/>
          </w:tcPr>
          <w:p w14:paraId="6D12DFB4" w14:textId="77777777" w:rsidR="00127978" w:rsidRDefault="00127978" w:rsidP="002E48AA">
            <w:pPr>
              <w:pStyle w:val="Overskrift2"/>
            </w:pPr>
            <w:r w:rsidRPr="00127978">
              <w:t>Samarbejde med forældre om børns læring</w:t>
            </w:r>
          </w:p>
          <w:p w14:paraId="081CDC01" w14:textId="77777777" w:rsidR="00127978" w:rsidRPr="000963AC" w:rsidRDefault="00127978" w:rsidP="00127978">
            <w:pPr>
              <w:pStyle w:val="Tekst2"/>
            </w:pPr>
            <w:r w:rsidRPr="000963AC">
              <w:t>”Det skal fremgå af den pædagogiske læreplan, hvordan dagtilbuddet samarbejder med forældrene om børns læring.”</w:t>
            </w:r>
          </w:p>
          <w:p w14:paraId="5630BD25" w14:textId="77777777" w:rsidR="00127978" w:rsidRPr="00B02D50" w:rsidRDefault="00127978" w:rsidP="007801A8">
            <w:pPr>
              <w:pStyle w:val="Byline"/>
              <w:spacing w:after="480"/>
            </w:pPr>
            <w:r w:rsidRPr="00127978">
              <w:t>Den styrkede pædagogiske læreplan, Rammer og indhold, s. 24-25</w:t>
            </w:r>
          </w:p>
        </w:tc>
        <w:tc>
          <w:tcPr>
            <w:tcW w:w="2551" w:type="dxa"/>
          </w:tcPr>
          <w:p w14:paraId="26D529C8" w14:textId="77777777" w:rsidR="00127978" w:rsidRDefault="00127978" w:rsidP="002E48AA">
            <w:pPr>
              <w:jc w:val="right"/>
              <w:rPr>
                <w:color w:val="0077B3" w:themeColor="accent1"/>
              </w:rPr>
            </w:pPr>
            <w:r>
              <w:rPr>
                <w:noProof/>
                <w:color w:val="0077B3" w:themeColor="accent1"/>
                <w:lang w:eastAsia="da-DK"/>
              </w:rPr>
              <w:drawing>
                <wp:inline distT="0" distB="0" distL="0" distR="0" wp14:anchorId="619B6F2D" wp14:editId="2304FE98">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7"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51B947" w14:textId="77777777" w:rsidR="00127978" w:rsidRDefault="00127978" w:rsidP="005252DB">
      <w:pPr>
        <w:pStyle w:val="MiniPara"/>
      </w:pPr>
    </w:p>
    <w:p w14:paraId="6B3DBD6B"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D42A5E" w14:paraId="506925B4" w14:textId="77777777" w:rsidTr="002E48AA">
        <w:tc>
          <w:tcPr>
            <w:tcW w:w="9638" w:type="dxa"/>
          </w:tcPr>
          <w:p w14:paraId="1B0DA868" w14:textId="45084E65" w:rsidR="006A5729" w:rsidRDefault="006A5729" w:rsidP="00D42A5E">
            <w:pPr>
              <w:pStyle w:val="Almindeligtekst"/>
              <w:rPr>
                <w:rFonts w:ascii="Arial" w:hAnsi="Arial"/>
                <w:b/>
                <w:bCs/>
                <w:color w:val="1780C7" w:themeColor="accent3" w:themeShade="80"/>
                <w:sz w:val="20"/>
                <w:szCs w:val="20"/>
              </w:rPr>
            </w:pPr>
            <w:r w:rsidRPr="009853A4">
              <w:rPr>
                <w:rFonts w:ascii="Arial" w:hAnsi="Arial"/>
                <w:b/>
                <w:bCs/>
                <w:color w:val="1780C7" w:themeColor="accent3" w:themeShade="80"/>
                <w:sz w:val="20"/>
                <w:szCs w:val="20"/>
              </w:rPr>
              <w:t xml:space="preserve">Hvordan samarbejder vi med forældrene om barnets og børnegruppens trivsel og </w:t>
            </w:r>
            <w:proofErr w:type="gramStart"/>
            <w:r w:rsidRPr="009853A4">
              <w:rPr>
                <w:rFonts w:ascii="Arial" w:hAnsi="Arial"/>
                <w:b/>
                <w:bCs/>
                <w:color w:val="1780C7" w:themeColor="accent3" w:themeShade="80"/>
                <w:sz w:val="20"/>
                <w:szCs w:val="20"/>
              </w:rPr>
              <w:t>læring ?</w:t>
            </w:r>
            <w:proofErr w:type="gramEnd"/>
          </w:p>
          <w:p w14:paraId="31751F89" w14:textId="77777777" w:rsidR="009853A4" w:rsidRPr="009853A4" w:rsidRDefault="009853A4" w:rsidP="00D42A5E">
            <w:pPr>
              <w:pStyle w:val="Almindeligtekst"/>
              <w:rPr>
                <w:rFonts w:ascii="Arial" w:hAnsi="Arial"/>
                <w:b/>
                <w:bCs/>
                <w:color w:val="1780C7" w:themeColor="accent3" w:themeShade="80"/>
                <w:sz w:val="20"/>
                <w:szCs w:val="20"/>
              </w:rPr>
            </w:pPr>
          </w:p>
          <w:p w14:paraId="60CF66C5" w14:textId="6C7D3957" w:rsidR="00D42A5E" w:rsidRPr="00155223" w:rsidRDefault="00D42A5E" w:rsidP="00D42A5E">
            <w:pPr>
              <w:pStyle w:val="Almindeligtekst"/>
              <w:rPr>
                <w:rFonts w:ascii="Arial" w:hAnsi="Arial"/>
                <w:noProof/>
                <w:sz w:val="22"/>
                <w:szCs w:val="20"/>
              </w:rPr>
            </w:pPr>
            <w:r w:rsidRPr="00155223">
              <w:rPr>
                <w:rFonts w:ascii="Arial" w:hAnsi="Arial"/>
                <w:noProof/>
                <w:sz w:val="22"/>
                <w:szCs w:val="20"/>
              </w:rPr>
              <w:t xml:space="preserve">I </w:t>
            </w:r>
            <w:r w:rsidR="00BC1055" w:rsidRPr="00155223">
              <w:rPr>
                <w:rFonts w:ascii="Arial" w:hAnsi="Arial"/>
                <w:noProof/>
                <w:sz w:val="22"/>
                <w:szCs w:val="20"/>
              </w:rPr>
              <w:t xml:space="preserve">Møllebjerghave </w:t>
            </w:r>
            <w:r w:rsidRPr="00155223">
              <w:rPr>
                <w:rFonts w:ascii="Arial" w:hAnsi="Arial"/>
                <w:noProof/>
                <w:sz w:val="22"/>
                <w:szCs w:val="20"/>
              </w:rPr>
              <w:t>har vi stor fokus på forældresamarbejdet, da det er vigtigt i forhold til børnenes udvikling</w:t>
            </w:r>
            <w:r w:rsidR="00073648" w:rsidRPr="00155223">
              <w:rPr>
                <w:rFonts w:ascii="Arial" w:hAnsi="Arial"/>
                <w:noProof/>
                <w:sz w:val="22"/>
                <w:szCs w:val="20"/>
              </w:rPr>
              <w:t xml:space="preserve">. </w:t>
            </w:r>
          </w:p>
          <w:p w14:paraId="0A193707" w14:textId="18EF1807" w:rsidR="00A44437" w:rsidRPr="00155223" w:rsidRDefault="00D42A5E" w:rsidP="00D42A5E">
            <w:pPr>
              <w:pStyle w:val="Almindeligtekst"/>
              <w:rPr>
                <w:rFonts w:ascii="Arial" w:hAnsi="Arial"/>
                <w:noProof/>
                <w:sz w:val="22"/>
                <w:szCs w:val="20"/>
              </w:rPr>
            </w:pPr>
            <w:r w:rsidRPr="00155223">
              <w:rPr>
                <w:rFonts w:ascii="Arial" w:hAnsi="Arial"/>
                <w:noProof/>
                <w:sz w:val="22"/>
                <w:szCs w:val="20"/>
              </w:rPr>
              <w:t>I dagligdagen forsøger vi altid at finde tid til en snak i garderoben. Særligt om eftermiddagen. Vi</w:t>
            </w:r>
            <w:r w:rsidR="00A44437" w:rsidRPr="00155223">
              <w:rPr>
                <w:rFonts w:ascii="Arial" w:hAnsi="Arial"/>
                <w:noProof/>
                <w:sz w:val="22"/>
                <w:szCs w:val="20"/>
              </w:rPr>
              <w:t xml:space="preserve"> arbejder på at blive bedre til at dokumenterer</w:t>
            </w:r>
            <w:r w:rsidRPr="00155223">
              <w:rPr>
                <w:rFonts w:ascii="Arial" w:hAnsi="Arial"/>
                <w:noProof/>
                <w:sz w:val="22"/>
                <w:szCs w:val="20"/>
              </w:rPr>
              <w:t xml:space="preserve"> hverdagen gennem opslag på Aula, hvor vi beskriver hvad vi laver og </w:t>
            </w:r>
            <w:r w:rsidR="00A44437" w:rsidRPr="00155223">
              <w:rPr>
                <w:rFonts w:ascii="Arial" w:hAnsi="Arial"/>
                <w:noProof/>
                <w:sz w:val="22"/>
                <w:szCs w:val="20"/>
              </w:rPr>
              <w:t xml:space="preserve">især </w:t>
            </w:r>
            <w:r w:rsidRPr="00155223">
              <w:rPr>
                <w:rFonts w:ascii="Arial" w:hAnsi="Arial"/>
                <w:noProof/>
                <w:sz w:val="22"/>
                <w:szCs w:val="20"/>
              </w:rPr>
              <w:t>hvorfor.</w:t>
            </w:r>
          </w:p>
          <w:p w14:paraId="748FEE10" w14:textId="77777777" w:rsidR="00A44437" w:rsidRPr="00155223" w:rsidRDefault="00D24D9B" w:rsidP="00D42A5E">
            <w:pPr>
              <w:pStyle w:val="Almindeligtekst"/>
              <w:rPr>
                <w:rFonts w:ascii="Arial" w:hAnsi="Arial"/>
                <w:noProof/>
                <w:sz w:val="22"/>
                <w:szCs w:val="20"/>
              </w:rPr>
            </w:pPr>
            <w:r w:rsidRPr="00155223">
              <w:rPr>
                <w:rFonts w:ascii="Arial" w:hAnsi="Arial"/>
                <w:noProof/>
                <w:sz w:val="22"/>
                <w:szCs w:val="20"/>
              </w:rPr>
              <w:t>Vi laver månedsplaner</w:t>
            </w:r>
            <w:r w:rsidR="00073648" w:rsidRPr="00155223">
              <w:rPr>
                <w:rFonts w:ascii="Arial" w:hAnsi="Arial"/>
                <w:noProof/>
                <w:sz w:val="22"/>
                <w:szCs w:val="20"/>
              </w:rPr>
              <w:t xml:space="preserve">, over dagens strukturerede aktiviteter, som også </w:t>
            </w:r>
            <w:r w:rsidR="00A44437" w:rsidRPr="00155223">
              <w:rPr>
                <w:rFonts w:ascii="Arial" w:hAnsi="Arial"/>
                <w:noProof/>
                <w:sz w:val="22"/>
                <w:szCs w:val="20"/>
              </w:rPr>
              <w:t xml:space="preserve">skal </w:t>
            </w:r>
            <w:r w:rsidR="00073648" w:rsidRPr="00155223">
              <w:rPr>
                <w:rFonts w:ascii="Arial" w:hAnsi="Arial"/>
                <w:noProof/>
                <w:sz w:val="22"/>
                <w:szCs w:val="20"/>
              </w:rPr>
              <w:t>lægges op på Aula</w:t>
            </w:r>
            <w:r w:rsidRPr="00155223">
              <w:rPr>
                <w:rFonts w:ascii="Arial" w:hAnsi="Arial"/>
                <w:noProof/>
                <w:sz w:val="22"/>
                <w:szCs w:val="20"/>
              </w:rPr>
              <w:t xml:space="preserve">. </w:t>
            </w:r>
          </w:p>
          <w:p w14:paraId="0FA6702E" w14:textId="0473F3FF" w:rsidR="00D42A5E" w:rsidRPr="00155223" w:rsidRDefault="00073648" w:rsidP="00D42A5E">
            <w:pPr>
              <w:pStyle w:val="Almindeligtekst"/>
              <w:rPr>
                <w:rFonts w:ascii="Arial" w:hAnsi="Arial"/>
                <w:noProof/>
                <w:sz w:val="22"/>
                <w:szCs w:val="20"/>
              </w:rPr>
            </w:pPr>
            <w:r w:rsidRPr="00155223">
              <w:rPr>
                <w:rFonts w:ascii="Arial" w:hAnsi="Arial"/>
                <w:noProof/>
                <w:sz w:val="22"/>
                <w:szCs w:val="20"/>
              </w:rPr>
              <w:t>Sange i vuggestuen sendes med forældrene hjem, så de kan synge med på de samme sange, som vi synger i Møllebjerghave.</w:t>
            </w:r>
          </w:p>
          <w:p w14:paraId="2A267DB2" w14:textId="77777777" w:rsidR="00073648" w:rsidRPr="00155223" w:rsidRDefault="00D42A5E" w:rsidP="00D42A5E">
            <w:pPr>
              <w:pStyle w:val="Almindeligtekst"/>
              <w:rPr>
                <w:rFonts w:ascii="Arial" w:hAnsi="Arial"/>
                <w:noProof/>
                <w:sz w:val="22"/>
                <w:szCs w:val="20"/>
              </w:rPr>
            </w:pPr>
            <w:r w:rsidRPr="00155223">
              <w:rPr>
                <w:rFonts w:ascii="Arial" w:hAnsi="Arial"/>
                <w:noProof/>
                <w:sz w:val="22"/>
                <w:szCs w:val="20"/>
              </w:rPr>
              <w:t>Vi inviterer gerne forældrene ind i vores institution. Der vil altid være mulighed for en kop kaffe</w:t>
            </w:r>
            <w:r w:rsidR="00073648" w:rsidRPr="00155223">
              <w:rPr>
                <w:rFonts w:ascii="Arial" w:hAnsi="Arial"/>
                <w:noProof/>
                <w:sz w:val="22"/>
                <w:szCs w:val="20"/>
              </w:rPr>
              <w:t xml:space="preserve"> eller lign</w:t>
            </w:r>
            <w:r w:rsidRPr="00155223">
              <w:rPr>
                <w:rFonts w:ascii="Arial" w:hAnsi="Arial"/>
                <w:noProof/>
                <w:sz w:val="22"/>
                <w:szCs w:val="20"/>
              </w:rPr>
              <w:t xml:space="preserve">. </w:t>
            </w:r>
          </w:p>
          <w:p w14:paraId="41A58D38" w14:textId="77777777" w:rsidR="00541430" w:rsidRDefault="00D42A5E" w:rsidP="00D42A5E">
            <w:pPr>
              <w:pStyle w:val="Almindeligtekst"/>
              <w:rPr>
                <w:rFonts w:ascii="Arial" w:hAnsi="Arial"/>
                <w:noProof/>
                <w:sz w:val="22"/>
                <w:szCs w:val="20"/>
              </w:rPr>
            </w:pPr>
            <w:r w:rsidRPr="00155223">
              <w:rPr>
                <w:rFonts w:ascii="Arial" w:hAnsi="Arial"/>
                <w:noProof/>
                <w:sz w:val="22"/>
                <w:szCs w:val="20"/>
              </w:rPr>
              <w:t>Vi afholder</w:t>
            </w:r>
            <w:r w:rsidR="00541430">
              <w:rPr>
                <w:rFonts w:ascii="Arial" w:hAnsi="Arial"/>
                <w:noProof/>
                <w:sz w:val="22"/>
                <w:szCs w:val="20"/>
              </w:rPr>
              <w:t xml:space="preserve">: </w:t>
            </w:r>
          </w:p>
          <w:p w14:paraId="0DAA138E" w14:textId="4FD04856" w:rsidR="00541430" w:rsidRDefault="00D42A5E" w:rsidP="00541430">
            <w:pPr>
              <w:pStyle w:val="Almindeligtekst"/>
              <w:numPr>
                <w:ilvl w:val="0"/>
                <w:numId w:val="27"/>
              </w:numPr>
              <w:rPr>
                <w:rFonts w:ascii="Arial" w:hAnsi="Arial"/>
                <w:noProof/>
                <w:sz w:val="22"/>
                <w:szCs w:val="20"/>
              </w:rPr>
            </w:pPr>
            <w:r w:rsidRPr="00155223">
              <w:rPr>
                <w:rFonts w:ascii="Arial" w:hAnsi="Arial"/>
                <w:noProof/>
                <w:sz w:val="22"/>
                <w:szCs w:val="20"/>
              </w:rPr>
              <w:t xml:space="preserve">3 måneders samtaler, </w:t>
            </w:r>
          </w:p>
          <w:p w14:paraId="79B4EBEC" w14:textId="70817AA0" w:rsidR="00541430" w:rsidRDefault="00073648" w:rsidP="00541430">
            <w:pPr>
              <w:pStyle w:val="Almindeligtekst"/>
              <w:numPr>
                <w:ilvl w:val="0"/>
                <w:numId w:val="27"/>
              </w:numPr>
              <w:rPr>
                <w:rFonts w:ascii="Arial" w:hAnsi="Arial"/>
                <w:noProof/>
                <w:sz w:val="22"/>
                <w:szCs w:val="20"/>
              </w:rPr>
            </w:pPr>
            <w:r w:rsidRPr="00155223">
              <w:rPr>
                <w:rFonts w:ascii="Arial" w:hAnsi="Arial"/>
                <w:noProof/>
                <w:sz w:val="22"/>
                <w:szCs w:val="20"/>
              </w:rPr>
              <w:t xml:space="preserve">minimum </w:t>
            </w:r>
            <w:r w:rsidR="00D42A5E" w:rsidRPr="00155223">
              <w:rPr>
                <w:rFonts w:ascii="Arial" w:hAnsi="Arial"/>
                <w:noProof/>
                <w:sz w:val="22"/>
                <w:szCs w:val="20"/>
              </w:rPr>
              <w:t xml:space="preserve">en årlig forældresamtaler </w:t>
            </w:r>
          </w:p>
          <w:p w14:paraId="42F34599" w14:textId="50BCE548" w:rsidR="00A44437" w:rsidRPr="00155223" w:rsidRDefault="00D42A5E" w:rsidP="00541430">
            <w:pPr>
              <w:pStyle w:val="Almindeligtekst"/>
              <w:numPr>
                <w:ilvl w:val="0"/>
                <w:numId w:val="27"/>
              </w:numPr>
              <w:rPr>
                <w:rFonts w:ascii="Arial" w:hAnsi="Arial"/>
                <w:noProof/>
                <w:sz w:val="22"/>
                <w:szCs w:val="20"/>
              </w:rPr>
            </w:pPr>
            <w:r w:rsidRPr="00155223">
              <w:rPr>
                <w:rFonts w:ascii="Arial" w:hAnsi="Arial"/>
                <w:noProof/>
                <w:sz w:val="22"/>
                <w:szCs w:val="20"/>
              </w:rPr>
              <w:t>to forældremøder</w:t>
            </w:r>
            <w:r w:rsidR="00A44437" w:rsidRPr="00155223">
              <w:rPr>
                <w:rFonts w:ascii="Arial" w:hAnsi="Arial"/>
                <w:noProof/>
                <w:sz w:val="22"/>
                <w:szCs w:val="20"/>
              </w:rPr>
              <w:t xml:space="preserve"> årligt. </w:t>
            </w:r>
          </w:p>
          <w:p w14:paraId="170B897D" w14:textId="786BD204" w:rsidR="00D42A5E" w:rsidRPr="00155223" w:rsidRDefault="00A44437" w:rsidP="00D42A5E">
            <w:pPr>
              <w:pStyle w:val="Almindeligtekst"/>
              <w:rPr>
                <w:rFonts w:ascii="Arial" w:hAnsi="Arial"/>
                <w:noProof/>
                <w:sz w:val="22"/>
                <w:szCs w:val="20"/>
              </w:rPr>
            </w:pPr>
            <w:r w:rsidRPr="00155223">
              <w:rPr>
                <w:rFonts w:ascii="Arial" w:hAnsi="Arial"/>
                <w:noProof/>
                <w:sz w:val="22"/>
                <w:szCs w:val="20"/>
              </w:rPr>
              <w:t>Til forældremøderne har vi ofte et tema med oplæg og dialog om et emne af fælles interesse f.eks. hvordan kan vi</w:t>
            </w:r>
            <w:r w:rsidR="009853A4" w:rsidRPr="00155223">
              <w:rPr>
                <w:rFonts w:ascii="Arial" w:hAnsi="Arial"/>
                <w:noProof/>
                <w:sz w:val="22"/>
                <w:szCs w:val="20"/>
              </w:rPr>
              <w:t xml:space="preserve"> </w:t>
            </w:r>
            <w:r w:rsidRPr="00155223">
              <w:rPr>
                <w:rFonts w:ascii="Arial" w:hAnsi="Arial"/>
                <w:noProof/>
                <w:sz w:val="22"/>
                <w:szCs w:val="20"/>
              </w:rPr>
              <w:t>(forældre og pædagogisk personale) arbejde med barnets sproglige udvikling eller barnets behov for tydelige forældre / pædagoger</w:t>
            </w:r>
          </w:p>
          <w:p w14:paraId="737D58FF" w14:textId="43737016" w:rsidR="00D42A5E" w:rsidRPr="00155223" w:rsidRDefault="00D42A5E" w:rsidP="00D42A5E">
            <w:pPr>
              <w:pStyle w:val="Almindeligtekst"/>
              <w:rPr>
                <w:rFonts w:ascii="Arial" w:hAnsi="Arial"/>
                <w:noProof/>
                <w:sz w:val="22"/>
                <w:szCs w:val="20"/>
              </w:rPr>
            </w:pPr>
          </w:p>
          <w:p w14:paraId="32ECDB3A" w14:textId="7FE87007" w:rsidR="00A44437" w:rsidRDefault="00A44437" w:rsidP="00D42A5E">
            <w:pPr>
              <w:pStyle w:val="Almindeligtekst"/>
              <w:rPr>
                <w:rFonts w:ascii="Arial" w:hAnsi="Arial"/>
                <w:noProof/>
                <w:sz w:val="22"/>
                <w:szCs w:val="20"/>
              </w:rPr>
            </w:pPr>
            <w:r w:rsidRPr="00155223">
              <w:rPr>
                <w:rFonts w:ascii="Arial" w:hAnsi="Arial"/>
                <w:noProof/>
                <w:sz w:val="22"/>
                <w:szCs w:val="20"/>
              </w:rPr>
              <w:t xml:space="preserve">Vi arbejder på at </w:t>
            </w:r>
            <w:r w:rsidR="00946264" w:rsidRPr="00155223">
              <w:rPr>
                <w:rFonts w:ascii="Arial" w:hAnsi="Arial"/>
                <w:noProof/>
                <w:sz w:val="22"/>
                <w:szCs w:val="20"/>
              </w:rPr>
              <w:t>Familiedialog</w:t>
            </w:r>
            <w:r w:rsidRPr="00155223">
              <w:rPr>
                <w:rFonts w:ascii="Arial" w:hAnsi="Arial"/>
                <w:noProof/>
                <w:sz w:val="22"/>
                <w:szCs w:val="20"/>
              </w:rPr>
              <w:t xml:space="preserve"> bliver et naturligt </w:t>
            </w:r>
            <w:r w:rsidR="00A97198" w:rsidRPr="00155223">
              <w:rPr>
                <w:rFonts w:ascii="Arial" w:hAnsi="Arial"/>
                <w:noProof/>
                <w:sz w:val="22"/>
                <w:szCs w:val="20"/>
              </w:rPr>
              <w:t>samarbejdsform</w:t>
            </w:r>
            <w:r w:rsidRPr="00155223">
              <w:rPr>
                <w:rFonts w:ascii="Arial" w:hAnsi="Arial"/>
                <w:noProof/>
                <w:sz w:val="22"/>
                <w:szCs w:val="20"/>
              </w:rPr>
              <w:t xml:space="preserve"> for såvel forældre som pædagogisk medarbejdere. </w:t>
            </w:r>
          </w:p>
          <w:p w14:paraId="131EAEA9" w14:textId="555889DE" w:rsidR="000920EE" w:rsidRPr="00155223" w:rsidRDefault="000920EE" w:rsidP="00D42A5E">
            <w:pPr>
              <w:pStyle w:val="Almindeligtekst"/>
              <w:rPr>
                <w:rFonts w:ascii="Arial" w:hAnsi="Arial"/>
                <w:noProof/>
                <w:sz w:val="22"/>
                <w:szCs w:val="20"/>
              </w:rPr>
            </w:pPr>
            <w:r>
              <w:rPr>
                <w:rFonts w:ascii="Arial" w:hAnsi="Arial"/>
                <w:noProof/>
                <w:sz w:val="22"/>
                <w:szCs w:val="20"/>
              </w:rPr>
              <w:t xml:space="preserve">Familiedialog er et værktøj /ITplatform hvor samarbejdet mellem forældre og fagpersoner deler relevante informationer. Familien er med fra start og kan altid se, hvad vi aftalte og hvem der er ansvarlig for den videre dialog.  </w:t>
            </w:r>
          </w:p>
          <w:p w14:paraId="2ACC1D9B" w14:textId="672676BD" w:rsidR="00D42A5E" w:rsidRPr="00155223" w:rsidRDefault="00D42A5E" w:rsidP="00D42A5E">
            <w:pPr>
              <w:pStyle w:val="Almindeligtekst"/>
              <w:rPr>
                <w:rFonts w:ascii="Arial" w:hAnsi="Arial"/>
                <w:noProof/>
                <w:sz w:val="22"/>
                <w:szCs w:val="20"/>
              </w:rPr>
            </w:pPr>
            <w:r w:rsidRPr="00155223">
              <w:rPr>
                <w:rFonts w:ascii="Arial" w:hAnsi="Arial"/>
                <w:noProof/>
                <w:sz w:val="22"/>
                <w:szCs w:val="20"/>
              </w:rPr>
              <w:t>Indkøring</w:t>
            </w:r>
            <w:r w:rsidR="00D24D9B" w:rsidRPr="00155223">
              <w:rPr>
                <w:rFonts w:ascii="Arial" w:hAnsi="Arial"/>
                <w:noProof/>
                <w:sz w:val="22"/>
                <w:szCs w:val="20"/>
              </w:rPr>
              <w:t xml:space="preserve"> – vi har tæt samarbejde med forældre ifm. Barnets indkøring.</w:t>
            </w:r>
          </w:p>
          <w:p w14:paraId="73989D98" w14:textId="07A1E672" w:rsidR="00D42A5E" w:rsidRPr="00155223" w:rsidRDefault="00D42A5E" w:rsidP="00D42A5E">
            <w:pPr>
              <w:pStyle w:val="Almindeligtekst"/>
              <w:rPr>
                <w:rFonts w:ascii="Arial" w:hAnsi="Arial"/>
                <w:noProof/>
                <w:sz w:val="22"/>
                <w:szCs w:val="20"/>
              </w:rPr>
            </w:pPr>
            <w:r w:rsidRPr="00155223">
              <w:rPr>
                <w:rFonts w:ascii="Arial" w:hAnsi="Arial"/>
                <w:noProof/>
                <w:sz w:val="22"/>
                <w:szCs w:val="20"/>
              </w:rPr>
              <w:t>Primærfunktion</w:t>
            </w:r>
            <w:r w:rsidR="00D24D9B" w:rsidRPr="00155223">
              <w:rPr>
                <w:rFonts w:ascii="Arial" w:hAnsi="Arial"/>
                <w:noProof/>
                <w:sz w:val="22"/>
                <w:szCs w:val="20"/>
              </w:rPr>
              <w:t xml:space="preserve">, en </w:t>
            </w:r>
            <w:r w:rsidR="00A44437" w:rsidRPr="00155223">
              <w:rPr>
                <w:rFonts w:ascii="Arial" w:hAnsi="Arial"/>
                <w:noProof/>
                <w:sz w:val="22"/>
                <w:szCs w:val="20"/>
              </w:rPr>
              <w:t xml:space="preserve">pædagogisk medarbejder </w:t>
            </w:r>
            <w:r w:rsidR="00D24D9B" w:rsidRPr="00155223">
              <w:rPr>
                <w:rFonts w:ascii="Arial" w:hAnsi="Arial"/>
                <w:noProof/>
                <w:sz w:val="22"/>
                <w:szCs w:val="20"/>
              </w:rPr>
              <w:t>på stuen som er primær</w:t>
            </w:r>
            <w:r w:rsidR="00664B01" w:rsidRPr="00155223">
              <w:rPr>
                <w:rFonts w:ascii="Arial" w:hAnsi="Arial"/>
                <w:noProof/>
                <w:sz w:val="22"/>
                <w:szCs w:val="20"/>
              </w:rPr>
              <w:t xml:space="preserve"> ansvarlig for det enkelte barns udvikling og kommunikation til forældrene. </w:t>
            </w:r>
          </w:p>
          <w:p w14:paraId="2077F97C" w14:textId="35AACC0F" w:rsidR="00D24D9B" w:rsidRPr="00155223" w:rsidRDefault="00D24D9B" w:rsidP="00D42A5E">
            <w:pPr>
              <w:pStyle w:val="Almindeligtekst"/>
              <w:rPr>
                <w:rFonts w:ascii="Arial" w:hAnsi="Arial"/>
                <w:noProof/>
                <w:sz w:val="22"/>
                <w:szCs w:val="20"/>
              </w:rPr>
            </w:pPr>
          </w:p>
          <w:p w14:paraId="66294E02" w14:textId="77777777" w:rsidR="00D42A5E" w:rsidRDefault="00664B01" w:rsidP="00A97198">
            <w:pPr>
              <w:pStyle w:val="Almindeligtekst"/>
              <w:rPr>
                <w:rFonts w:ascii="Arial" w:hAnsi="Arial"/>
                <w:sz w:val="24"/>
                <w:szCs w:val="24"/>
              </w:rPr>
            </w:pPr>
            <w:r w:rsidRPr="00155223">
              <w:rPr>
                <w:rFonts w:ascii="Arial" w:hAnsi="Arial"/>
                <w:noProof/>
                <w:sz w:val="22"/>
                <w:szCs w:val="20"/>
              </w:rPr>
              <w:t xml:space="preserve">Vi er opmærksom på om vi i højere grad skal have tolk med i forældre samtaler for at sikre fyldestgørende </w:t>
            </w:r>
            <w:r w:rsidR="00A97198" w:rsidRPr="00155223">
              <w:rPr>
                <w:rFonts w:ascii="Arial" w:hAnsi="Arial"/>
                <w:noProof/>
                <w:sz w:val="22"/>
                <w:szCs w:val="20"/>
              </w:rPr>
              <w:t>dialog med</w:t>
            </w:r>
            <w:r w:rsidRPr="00155223">
              <w:rPr>
                <w:rFonts w:ascii="Arial" w:hAnsi="Arial"/>
                <w:noProof/>
                <w:sz w:val="22"/>
                <w:szCs w:val="20"/>
              </w:rPr>
              <w:t xml:space="preserve"> </w:t>
            </w:r>
            <w:r w:rsidR="00D24D9B" w:rsidRPr="00155223">
              <w:rPr>
                <w:rFonts w:ascii="Arial" w:hAnsi="Arial"/>
                <w:noProof/>
                <w:sz w:val="22"/>
                <w:szCs w:val="20"/>
              </w:rPr>
              <w:t>de tosprogede forældre om børnenes trivsel og læring</w:t>
            </w:r>
            <w:r w:rsidR="00D24D9B">
              <w:rPr>
                <w:rFonts w:ascii="Arial" w:hAnsi="Arial"/>
                <w:sz w:val="24"/>
                <w:szCs w:val="24"/>
              </w:rPr>
              <w:t xml:space="preserve"> </w:t>
            </w:r>
          </w:p>
          <w:p w14:paraId="4A27119F" w14:textId="77777777" w:rsidR="008A2F45" w:rsidRDefault="008A2F45" w:rsidP="00A97198">
            <w:pPr>
              <w:pStyle w:val="Almindeligtekst"/>
              <w:rPr>
                <w:rFonts w:ascii="Arial" w:hAnsi="Arial"/>
                <w:sz w:val="24"/>
                <w:szCs w:val="24"/>
              </w:rPr>
            </w:pPr>
          </w:p>
          <w:p w14:paraId="0EA0F87A" w14:textId="5531E5DB" w:rsidR="008A2F45" w:rsidRPr="00A97198" w:rsidRDefault="008A2F45" w:rsidP="00A97198">
            <w:pPr>
              <w:pStyle w:val="Almindeligtekst"/>
              <w:rPr>
                <w:rFonts w:ascii="Arial" w:hAnsi="Arial"/>
                <w:sz w:val="24"/>
                <w:szCs w:val="24"/>
              </w:rPr>
            </w:pPr>
            <w:r>
              <w:rPr>
                <w:rFonts w:ascii="Arial" w:hAnsi="Arial"/>
                <w:sz w:val="24"/>
                <w:szCs w:val="24"/>
              </w:rPr>
              <w:t xml:space="preserve">Efter forslag fra forældrebestyrelsen </w:t>
            </w:r>
            <w:r w:rsidR="00541430">
              <w:rPr>
                <w:rFonts w:ascii="Arial" w:hAnsi="Arial"/>
                <w:sz w:val="24"/>
                <w:szCs w:val="24"/>
              </w:rPr>
              <w:t xml:space="preserve">arbejder de pædagogiske personaler og forældre med dette punkt på vores </w:t>
            </w:r>
            <w:r w:rsidR="00B87A74">
              <w:rPr>
                <w:rFonts w:ascii="Arial" w:hAnsi="Arial"/>
                <w:sz w:val="24"/>
                <w:szCs w:val="24"/>
              </w:rPr>
              <w:t>fællesforældremøde og</w:t>
            </w:r>
            <w:r w:rsidR="00541430">
              <w:rPr>
                <w:rFonts w:ascii="Arial" w:hAnsi="Arial"/>
                <w:sz w:val="24"/>
                <w:szCs w:val="24"/>
              </w:rPr>
              <w:t xml:space="preserve"> et fællesmøde mellem forældrebestyrelse og pædagogisk personale i november 21. </w:t>
            </w:r>
          </w:p>
        </w:tc>
      </w:tr>
    </w:tbl>
    <w:p w14:paraId="6CD84BDF" w14:textId="77777777" w:rsidR="00127978" w:rsidRPr="000D618C" w:rsidRDefault="00127978" w:rsidP="005252DB">
      <w:pPr>
        <w:pStyle w:val="MiniPara"/>
      </w:pPr>
    </w:p>
    <w:p w14:paraId="40E38FEA" w14:textId="77777777" w:rsidR="006F1048" w:rsidRDefault="006F1048" w:rsidP="00A97198">
      <w:pPr>
        <w:pStyle w:val="TykBl"/>
        <w:pBdr>
          <w:top w:val="single" w:sz="8" w:space="31" w:color="0077B3" w:themeColor="accent1"/>
        </w:pBdr>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14:paraId="61DA058B" w14:textId="77777777" w:rsidTr="007801A8">
        <w:trPr>
          <w:cantSplit/>
        </w:trPr>
        <w:tc>
          <w:tcPr>
            <w:tcW w:w="7087" w:type="dxa"/>
          </w:tcPr>
          <w:p w14:paraId="7514DF0B" w14:textId="77777777" w:rsidR="005252DB" w:rsidRDefault="005252DB" w:rsidP="002E48AA">
            <w:pPr>
              <w:pStyle w:val="Overskrift2"/>
            </w:pPr>
            <w:r w:rsidRPr="005252DB">
              <w:t>Børn i udsatte positioner</w:t>
            </w:r>
          </w:p>
          <w:p w14:paraId="3CBD9D6F" w14:textId="77777777"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14:paraId="514D8FA7" w14:textId="77777777" w:rsidR="005252DB" w:rsidRPr="00B02D50" w:rsidRDefault="005252DB" w:rsidP="007801A8">
            <w:pPr>
              <w:pStyle w:val="Byline"/>
              <w:spacing w:after="480"/>
            </w:pPr>
            <w:r w:rsidRPr="005252DB">
              <w:t>Den styrkede pædagogiske læreplan, Rammer og indhold, s. 26</w:t>
            </w:r>
          </w:p>
        </w:tc>
        <w:tc>
          <w:tcPr>
            <w:tcW w:w="2551" w:type="dxa"/>
          </w:tcPr>
          <w:p w14:paraId="278CDBD3" w14:textId="77777777" w:rsidR="005252DB" w:rsidRDefault="005252DB" w:rsidP="002E48AA">
            <w:pPr>
              <w:jc w:val="right"/>
              <w:rPr>
                <w:color w:val="0077B3" w:themeColor="accent1"/>
              </w:rPr>
            </w:pPr>
            <w:r>
              <w:rPr>
                <w:noProof/>
                <w:color w:val="0077B3" w:themeColor="accent1"/>
                <w:lang w:eastAsia="da-DK"/>
              </w:rPr>
              <w:drawing>
                <wp:inline distT="0" distB="0" distL="0" distR="0" wp14:anchorId="11A7E09E" wp14:editId="7060C73E">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8"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1381D0" w14:textId="77777777" w:rsidR="005252DB" w:rsidRDefault="005252DB" w:rsidP="001235F4">
      <w:pPr>
        <w:pStyle w:val="MiniPara"/>
      </w:pPr>
    </w:p>
    <w:p w14:paraId="7B67B3A5" w14:textId="77777777"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14:paraId="4CFC60D4" w14:textId="77777777" w:rsidTr="002E48AA">
        <w:tc>
          <w:tcPr>
            <w:tcW w:w="9638" w:type="dxa"/>
          </w:tcPr>
          <w:p w14:paraId="330CAA8B" w14:textId="0E84F080" w:rsidR="00A97198" w:rsidRPr="00A97198" w:rsidRDefault="00A97198" w:rsidP="00E367C8">
            <w:pPr>
              <w:pStyle w:val="Tekst3"/>
              <w:rPr>
                <w:b/>
                <w:bCs/>
                <w:color w:val="1780C7" w:themeColor="accent3" w:themeShade="80"/>
              </w:rPr>
            </w:pPr>
            <w:r w:rsidRPr="00A97198">
              <w:rPr>
                <w:b/>
                <w:bCs/>
                <w:color w:val="1780C7" w:themeColor="accent3" w:themeShade="80"/>
              </w:rPr>
              <w:t>Hvordan skaber vi et pædagogisk læringsmiljø, der tager højde for og involverer børn i udsatte positioner, så børnenes trivsel, læring,</w:t>
            </w:r>
            <w:r>
              <w:rPr>
                <w:b/>
                <w:bCs/>
                <w:color w:val="1780C7" w:themeColor="accent3" w:themeShade="80"/>
              </w:rPr>
              <w:t xml:space="preserve"> </w:t>
            </w:r>
            <w:r w:rsidRPr="00A97198">
              <w:rPr>
                <w:b/>
                <w:bCs/>
                <w:color w:val="1780C7" w:themeColor="accent3" w:themeShade="80"/>
              </w:rPr>
              <w:t>udvikling og dannelse fremmes</w:t>
            </w:r>
            <w:r>
              <w:rPr>
                <w:b/>
                <w:bCs/>
                <w:color w:val="1780C7" w:themeColor="accent3" w:themeShade="80"/>
              </w:rPr>
              <w:t>?</w:t>
            </w:r>
          </w:p>
          <w:p w14:paraId="71E7B183" w14:textId="44F2D61B" w:rsidR="00E367C8" w:rsidRPr="00155223" w:rsidRDefault="00E367C8" w:rsidP="00155223">
            <w:pPr>
              <w:pStyle w:val="Tekst2"/>
            </w:pPr>
            <w:r w:rsidRPr="00155223">
              <w:t>Alle børn kan, i kortere eller længere perioder, befinde sig i en udsat position. Nogle børn har brug for en ekstra hånd i de daglige overgange fra en aktivitet til en anden, nogle børn har brug for, at vi hjælper dem med at strukturere deres hverdag, og andre børn har brug for særlig fokus på sproglige eller motoriske udfordringer. Når det sker, arbejder vi med at have ekstra fokus på det barnet har brug for, i den periode hvor behovet er der.</w:t>
            </w:r>
          </w:p>
          <w:p w14:paraId="6091DA1C" w14:textId="77777777" w:rsidR="00E367C8" w:rsidRPr="00155223" w:rsidRDefault="00E367C8" w:rsidP="00155223">
            <w:pPr>
              <w:pStyle w:val="Tekst2"/>
            </w:pPr>
            <w:r w:rsidRPr="00155223">
              <w:t xml:space="preserve">Det kan fx være at skærme børn i udsatte positioner i de rutinemæssige aktiviteter fx garderoben, hvor et barn kan have særlige aftaler om at gå først eller sidst i garderoben, eller særlige aftaler om pauser i løbet af dagen for at skabe ro for et barn der har brug for at komme ned i tempo. Dette gøres på en måde der ikke udstiller barnet, og som øger muligheden for at barnet efterfølgende har øgede muligheder for at indgå i børnefællesskabet. </w:t>
            </w:r>
          </w:p>
          <w:p w14:paraId="56695730" w14:textId="77777777" w:rsidR="00E367C8" w:rsidRPr="00155223" w:rsidRDefault="00E367C8" w:rsidP="00155223">
            <w:pPr>
              <w:pStyle w:val="Tekst2"/>
            </w:pPr>
            <w:r w:rsidRPr="00155223">
              <w:t xml:space="preserve">Vi arbejder med børn i udsatte positioner ved at tilrettelægge aktiviteter med børnene i mindre grupper. Børnegrupperne sammensættes ud fra pædagogiske overvejelser, hvor der tages højde for at børnene har mulighed for at få forskellige kompetencer i spil og lære af hinanden. </w:t>
            </w:r>
          </w:p>
          <w:p w14:paraId="22429F4F" w14:textId="4F298053" w:rsidR="00E367C8" w:rsidRPr="00155223" w:rsidRDefault="00E367C8" w:rsidP="00155223">
            <w:pPr>
              <w:pStyle w:val="Tekst2"/>
            </w:pPr>
            <w:r w:rsidRPr="00155223">
              <w:t>Vi udarbejder L-</w:t>
            </w:r>
            <w:r w:rsidR="00534237" w:rsidRPr="00155223">
              <w:t>S</w:t>
            </w:r>
            <w:r w:rsidR="00CC004D" w:rsidRPr="00155223">
              <w:t xml:space="preserve">AM for at se på helheden og opretholdende </w:t>
            </w:r>
            <w:r w:rsidR="004B7BBF" w:rsidRPr="00155223">
              <w:t>faktorer</w:t>
            </w:r>
            <w:r w:rsidR="00CC004D" w:rsidRPr="00155223">
              <w:t>, hvis vi oplever børn i</w:t>
            </w:r>
            <w:r w:rsidRPr="00155223">
              <w:t xml:space="preserve"> udsatte positioner, hvor vi gerne vil rette vores fokus på hvordan vi kan udvikle vores praksis, så </w:t>
            </w:r>
            <w:r w:rsidR="00661C39" w:rsidRPr="00155223">
              <w:t xml:space="preserve">vi </w:t>
            </w:r>
            <w:r w:rsidRPr="00155223">
              <w:t>sikre</w:t>
            </w:r>
            <w:r w:rsidR="00661C39" w:rsidRPr="00155223">
              <w:t>r</w:t>
            </w:r>
            <w:r w:rsidRPr="00155223">
              <w:t xml:space="preserve"> trivsel, udvikling og et godt læringsmiljø for barnet</w:t>
            </w:r>
            <w:r w:rsidR="00D24D9B" w:rsidRPr="00155223">
              <w:t>, samt udvikle</w:t>
            </w:r>
            <w:r w:rsidR="00661C39" w:rsidRPr="00155223">
              <w:t>r</w:t>
            </w:r>
            <w:r w:rsidR="00D24D9B" w:rsidRPr="00155223">
              <w:t xml:space="preserve"> evaluering af</w:t>
            </w:r>
            <w:r w:rsidR="00661C39" w:rsidRPr="00155223">
              <w:t xml:space="preserve"> vores pædagogiske praksis</w:t>
            </w:r>
            <w:r w:rsidR="00D24D9B" w:rsidRPr="00155223">
              <w:t xml:space="preserve">. </w:t>
            </w:r>
          </w:p>
          <w:p w14:paraId="70E66F7D" w14:textId="0375C186" w:rsidR="00E367C8" w:rsidRPr="00155223" w:rsidRDefault="00E367C8" w:rsidP="00155223">
            <w:pPr>
              <w:pStyle w:val="Tekst2"/>
            </w:pPr>
            <w:r w:rsidRPr="00155223">
              <w:t>Hvis et barn befinder sig over længere tid i en udsat position, tager vi hvis det er nødvendigt kontakt til PPR</w:t>
            </w:r>
            <w:r w:rsidR="00661C39" w:rsidRPr="00155223">
              <w:t>. De</w:t>
            </w:r>
            <w:r w:rsidRPr="00155223">
              <w:t xml:space="preserve"> kan være vores og familiens sparringspartner i processen med at hjælpe barnet videre</w:t>
            </w:r>
            <w:r w:rsidR="000920EE">
              <w:t xml:space="preserve"> i sin udvikling</w:t>
            </w:r>
            <w:r w:rsidRPr="00155223">
              <w:t xml:space="preserve">. Det kan være psykolog, tale-hørekonsulent, ergoterapeut mv. </w:t>
            </w:r>
          </w:p>
          <w:p w14:paraId="0EC23F20" w14:textId="3380FEAE" w:rsidR="00E367C8" w:rsidRPr="00785375" w:rsidRDefault="00E367C8" w:rsidP="00155223">
            <w:pPr>
              <w:pStyle w:val="Tekst2"/>
              <w:rPr>
                <w:sz w:val="24"/>
                <w:szCs w:val="24"/>
              </w:rPr>
            </w:pPr>
            <w:r w:rsidRPr="00155223">
              <w:t>Vi vægter forældresamarbejdet højt. I det daglige har vi - i det omfang det kan lade sig gøre, små snakke ved aflevering og afhentning om hvad der er sket i løbet af dagen. Hvis der opstår en bekymring omkring barnet, inddrager vi forældrene og vi forventer at forældrene samarbejder omkring barnets trivsel, udvikling og læring</w:t>
            </w:r>
          </w:p>
        </w:tc>
      </w:tr>
    </w:tbl>
    <w:p w14:paraId="091B7352" w14:textId="77777777" w:rsidR="001235F4" w:rsidRDefault="001235F4" w:rsidP="00690550">
      <w:pPr>
        <w:pStyle w:val="MiniPara"/>
      </w:pPr>
    </w:p>
    <w:p w14:paraId="7D23BD25" w14:textId="77777777"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14:paraId="4B2C1420" w14:textId="77777777" w:rsidTr="007801A8">
        <w:trPr>
          <w:cantSplit/>
        </w:trPr>
        <w:tc>
          <w:tcPr>
            <w:tcW w:w="7087" w:type="dxa"/>
          </w:tcPr>
          <w:p w14:paraId="5F1C22A9" w14:textId="77777777" w:rsidR="00690550" w:rsidRDefault="00690550" w:rsidP="002E48AA">
            <w:pPr>
              <w:pStyle w:val="Overskrift2"/>
            </w:pPr>
            <w:r w:rsidRPr="00690550">
              <w:t>Sammenhæng til børnehaveklassen</w:t>
            </w:r>
          </w:p>
          <w:p w14:paraId="556A8EBA" w14:textId="77777777" w:rsidR="00690550" w:rsidRPr="000963AC" w:rsidRDefault="00690550" w:rsidP="00690550">
            <w:pPr>
              <w:pStyle w:val="Tekst2"/>
              <w:rPr>
                <w:noProof/>
              </w:rPr>
            </w:pPr>
            <w:r w:rsidRPr="00690550">
              <w:rPr>
                <w:noProof/>
              </w:rPr>
              <w:t>”Det skal fremgå af den pædagogiske læreplan, hvordan der i børnenes sidste år i dagtilbuddet tilrettelægges et pædagogisk læringsmiljø, der skaber sammenhæng til børnehaveklassen.”</w:t>
            </w:r>
          </w:p>
          <w:p w14:paraId="73F24D89" w14:textId="77777777" w:rsidR="00690550" w:rsidRPr="00B02D50" w:rsidRDefault="00690550" w:rsidP="007801A8">
            <w:pPr>
              <w:pStyle w:val="Byline"/>
              <w:spacing w:after="480"/>
            </w:pPr>
            <w:r w:rsidRPr="00690550">
              <w:t>Den styrkede pædagogiske læreplan, Rammer og indhold, s. 27</w:t>
            </w:r>
          </w:p>
        </w:tc>
        <w:tc>
          <w:tcPr>
            <w:tcW w:w="2551" w:type="dxa"/>
          </w:tcPr>
          <w:p w14:paraId="3195640D" w14:textId="77777777" w:rsidR="00690550" w:rsidRDefault="00E57D42" w:rsidP="002E48AA">
            <w:pPr>
              <w:jc w:val="right"/>
              <w:rPr>
                <w:color w:val="0077B3" w:themeColor="accent1"/>
              </w:rPr>
            </w:pPr>
            <w:r>
              <w:rPr>
                <w:noProof/>
                <w:color w:val="0077B3" w:themeColor="accent1"/>
                <w:lang w:eastAsia="da-DK"/>
              </w:rPr>
              <w:drawing>
                <wp:inline distT="0" distB="0" distL="0" distR="0" wp14:anchorId="4BC8780E" wp14:editId="64B28587">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9"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0CDB73" w14:textId="77777777" w:rsidR="00690550" w:rsidRDefault="00690550" w:rsidP="00690550">
      <w:pPr>
        <w:pStyle w:val="MiniPara"/>
      </w:pPr>
    </w:p>
    <w:p w14:paraId="094BC417" w14:textId="77777777"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14:paraId="0AF6E1BE" w14:textId="77777777" w:rsidTr="002E48AA">
        <w:tc>
          <w:tcPr>
            <w:tcW w:w="9638" w:type="dxa"/>
          </w:tcPr>
          <w:p w14:paraId="44BE40A3" w14:textId="28C6B4BA" w:rsidR="00E367C8" w:rsidRPr="00785375" w:rsidRDefault="00785375" w:rsidP="00E57D42">
            <w:pPr>
              <w:pStyle w:val="Tekst3"/>
              <w:rPr>
                <w:b/>
                <w:bCs/>
                <w:color w:val="1780C7" w:themeColor="accent3" w:themeShade="80"/>
              </w:rPr>
            </w:pPr>
            <w:r w:rsidRPr="00785375">
              <w:rPr>
                <w:b/>
                <w:bCs/>
                <w:color w:val="1780C7" w:themeColor="accent3" w:themeShade="80"/>
              </w:rPr>
              <w:t xml:space="preserve">Hvordan tilrettelægger vi vores pædagogiske læringsmiljø for de ældste børn, så det skaber sammenhæng til børnehaveklassen? </w:t>
            </w: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E367C8" w:rsidRPr="006C2BCD" w14:paraId="69DB0CA1" w14:textId="77777777" w:rsidTr="002E48AA">
              <w:tc>
                <w:tcPr>
                  <w:tcW w:w="9638" w:type="dxa"/>
                </w:tcPr>
                <w:p w14:paraId="5B8E704C" w14:textId="65A92D78" w:rsidR="00E367C8" w:rsidRPr="00155223" w:rsidRDefault="000920EE" w:rsidP="00155223">
                  <w:pPr>
                    <w:pStyle w:val="Tekst2"/>
                  </w:pPr>
                  <w:r>
                    <w:t>I storegruppen får b</w:t>
                  </w:r>
                  <w:r w:rsidR="00E367C8" w:rsidRPr="00155223">
                    <w:t>ørnene f</w:t>
                  </w:r>
                  <w:r w:rsidR="004B7BBF" w:rsidRPr="00155223">
                    <w:t>å</w:t>
                  </w:r>
                  <w:r w:rsidR="00E367C8" w:rsidRPr="00155223">
                    <w:t xml:space="preserve">r en unik mulighed for at udvikle sig og spejle sig i andre børn, der har samme alder. Det gør at det pædagogiske arbejde, kan være mere målrettet og fokuseret på de udfordringer, det enkelte barn har på det tidspunkt i deres liv. </w:t>
                  </w:r>
                </w:p>
                <w:p w14:paraId="43FF6473" w14:textId="568FA4F5" w:rsidR="00B17FAC" w:rsidRPr="00155223" w:rsidRDefault="00B17FAC" w:rsidP="00155223">
                  <w:pPr>
                    <w:pStyle w:val="Tekst2"/>
                  </w:pPr>
                  <w:r w:rsidRPr="00155223">
                    <w:t xml:space="preserve">Ud fra de udfordringer </w:t>
                  </w:r>
                  <w:r w:rsidR="001A1BD2">
                    <w:t>d</w:t>
                  </w:r>
                  <w:r w:rsidRPr="00155223">
                    <w:t>er er generelt og individuelt i børnegruppen tilrettelægger vi forløb med forskellige fokus. Børnegruppen kan inddeles i mindre grupper, som deltager f.eks. i arbejde med finmotorik</w:t>
                  </w:r>
                  <w:r w:rsidR="0035247C" w:rsidRPr="00155223">
                    <w:t>, arbejde med sproget</w:t>
                  </w:r>
                  <w:r w:rsidRPr="00155223">
                    <w:t xml:space="preserve"> eller </w:t>
                  </w:r>
                  <w:r w:rsidR="0035247C" w:rsidRPr="00155223">
                    <w:t>yoga, som</w:t>
                  </w:r>
                  <w:r w:rsidRPr="00155223">
                    <w:t xml:space="preserve"> giver kropsforståelse</w:t>
                  </w:r>
                  <w:r w:rsidR="001A1BD2">
                    <w:t xml:space="preserve">. </w:t>
                  </w:r>
                </w:p>
                <w:p w14:paraId="574AECBE" w14:textId="4F8D7FBB" w:rsidR="00B17FAC" w:rsidRPr="00155223" w:rsidRDefault="00B17FAC" w:rsidP="00155223">
                  <w:pPr>
                    <w:pStyle w:val="Tekst2"/>
                  </w:pPr>
                  <w:r w:rsidRPr="00155223">
                    <w:t xml:space="preserve">Generelt vil vi arbejde med Fri for </w:t>
                  </w:r>
                  <w:r w:rsidR="0035247C" w:rsidRPr="00155223">
                    <w:t>Mobberi (</w:t>
                  </w:r>
                  <w:r w:rsidRPr="00155223">
                    <w:t>god kammerat – social udvikling) og de mere skole relaterede opgaver i hele gruppen. Ligesom gruppen i løbet af det sidste år også</w:t>
                  </w:r>
                  <w:r>
                    <w:rPr>
                      <w:sz w:val="24"/>
                      <w:szCs w:val="24"/>
                    </w:rPr>
                    <w:t xml:space="preserve"> </w:t>
                  </w:r>
                  <w:r w:rsidRPr="00155223">
                    <w:t>bliver mere selvhjulpen f.eks. me</w:t>
                  </w:r>
                  <w:r w:rsidR="00661C39" w:rsidRPr="00155223">
                    <w:t>d</w:t>
                  </w:r>
                  <w:r w:rsidRPr="00155223">
                    <w:t xml:space="preserve"> at vælge overtøj</w:t>
                  </w:r>
                  <w:r w:rsidR="00661C39" w:rsidRPr="00155223">
                    <w:t>,</w:t>
                  </w:r>
                  <w:r w:rsidRPr="00155223">
                    <w:t xml:space="preserve"> </w:t>
                  </w:r>
                  <w:r w:rsidR="00661C39" w:rsidRPr="00155223">
                    <w:t>eller</w:t>
                  </w:r>
                  <w:r w:rsidRPr="00155223">
                    <w:t xml:space="preserve"> </w:t>
                  </w:r>
                  <w:r w:rsidR="00661C39" w:rsidRPr="00155223">
                    <w:t>at v</w:t>
                  </w:r>
                  <w:r w:rsidRPr="00155223">
                    <w:t xml:space="preserve">ære alene ude på legepladsen. </w:t>
                  </w:r>
                </w:p>
                <w:p w14:paraId="7C36C73B" w14:textId="0467D984" w:rsidR="00E367C8" w:rsidRPr="00155223" w:rsidRDefault="00E367C8" w:rsidP="00155223">
                  <w:pPr>
                    <w:pStyle w:val="Tekst2"/>
                  </w:pPr>
                  <w:r w:rsidRPr="00155223">
                    <w:t>Vi er meget opmærksomme på de udfordringer der er, når man starter i skolen. De udfordringer kan være alt fra sproglige udfordringer, motoriske eller sociale. Her vil vi have fokus på fællesskabet, men også de individuelle udfordringer og tilpasse vores pædagogisk praksis efter det.</w:t>
                  </w:r>
                  <w:r w:rsidR="00D24D9B" w:rsidRPr="00155223">
                    <w:t xml:space="preserve"> Der arbejdes også på de sociale kompetencer, som barnet har brug for ved skolestart. Fx selvtillid/selvværd, konfliktløsning, fælles beskeder mm. </w:t>
                  </w:r>
                </w:p>
                <w:p w14:paraId="1EE6303E" w14:textId="1B704366" w:rsidR="00E367C8" w:rsidRPr="00155223" w:rsidRDefault="00E367C8" w:rsidP="00155223">
                  <w:pPr>
                    <w:pStyle w:val="Tekst2"/>
                  </w:pPr>
                  <w:r w:rsidRPr="00155223">
                    <w:t xml:space="preserve">Vi har et rigtig godt samarbejder med Hvalsø skole, samt de andre børnehaver i Hvalsø. </w:t>
                  </w:r>
                  <w:r w:rsidR="00661C39" w:rsidRPr="00155223">
                    <w:t>Storegrupperne</w:t>
                  </w:r>
                  <w:r w:rsidRPr="00155223">
                    <w:t xml:space="preserve"> besøge</w:t>
                  </w:r>
                  <w:r w:rsidR="0035247C" w:rsidRPr="00155223">
                    <w:t>r</w:t>
                  </w:r>
                  <w:r w:rsidRPr="00155223">
                    <w:t xml:space="preserve"> hinanden</w:t>
                  </w:r>
                  <w:r w:rsidR="001A1BD2">
                    <w:t>, s</w:t>
                  </w:r>
                  <w:r w:rsidRPr="00155223">
                    <w:t>å b</w:t>
                  </w:r>
                  <w:r w:rsidR="0035247C" w:rsidRPr="00155223">
                    <w:t>ørnene</w:t>
                  </w:r>
                  <w:r w:rsidRPr="00155223">
                    <w:t xml:space="preserve"> kan blive tryg</w:t>
                  </w:r>
                  <w:r w:rsidR="001A1BD2">
                    <w:t>ge</w:t>
                  </w:r>
                  <w:r w:rsidRPr="00155223">
                    <w:t xml:space="preserve"> ved de nye klassekammerater. Dét at </w:t>
                  </w:r>
                  <w:r w:rsidR="0035247C" w:rsidRPr="00155223">
                    <w:t xml:space="preserve">børnene </w:t>
                  </w:r>
                  <w:r w:rsidRPr="00155223">
                    <w:t>har set og leget med de kommende klassekammerater er der god erfaring med hjælper i overgangen til skole. Vi har også faste besøgsdage på skolen. Hvor b</w:t>
                  </w:r>
                  <w:r w:rsidR="0035247C" w:rsidRPr="00155223">
                    <w:t>ørnene</w:t>
                  </w:r>
                  <w:r w:rsidRPr="00155223">
                    <w:t xml:space="preserve"> lærer skolen at kende indvendigt, som udvendigt. Her vil de også lære deres kommende lærer og pædagoger at kende.</w:t>
                  </w:r>
                </w:p>
                <w:p w14:paraId="3CD2462D" w14:textId="071E50CE" w:rsidR="00E367C8" w:rsidRPr="006C2BCD" w:rsidRDefault="00E367C8" w:rsidP="00155223">
                  <w:pPr>
                    <w:pStyle w:val="Tekst2"/>
                    <w:rPr>
                      <w:sz w:val="24"/>
                      <w:szCs w:val="24"/>
                    </w:rPr>
                  </w:pPr>
                  <w:r w:rsidRPr="00155223">
                    <w:t>Forældresamarbejdet er prioriteret højt.</w:t>
                  </w:r>
                  <w:r w:rsidR="00B17FAC" w:rsidRPr="00155223">
                    <w:t xml:space="preserve"> Det er en stor overgang fra beskyttet børnehavebarn til selvstændigt skolebarn.</w:t>
                  </w:r>
                  <w:r w:rsidRPr="00155223">
                    <w:t xml:space="preserve"> </w:t>
                  </w:r>
                  <w:r w:rsidR="00B17FAC" w:rsidRPr="00155223">
                    <w:t xml:space="preserve">Dette store spring kræver meget </w:t>
                  </w:r>
                  <w:r w:rsidR="0035247C" w:rsidRPr="00155223">
                    <w:t xml:space="preserve">også </w:t>
                  </w:r>
                  <w:r w:rsidR="00B17FAC" w:rsidRPr="00155223">
                    <w:t>af forældrene</w:t>
                  </w:r>
                  <w:r w:rsidR="0035247C" w:rsidRPr="00155223">
                    <w:t>,</w:t>
                  </w:r>
                  <w:r w:rsidR="00B17FAC" w:rsidRPr="00155223">
                    <w:t xml:space="preserve"> som vi </w:t>
                  </w:r>
                  <w:r w:rsidR="0035247C" w:rsidRPr="00155223">
                    <w:t>prøver</w:t>
                  </w:r>
                  <w:r w:rsidR="00B17FAC" w:rsidRPr="00155223">
                    <w:t xml:space="preserve"> at forberede dem på. </w:t>
                  </w:r>
                </w:p>
              </w:tc>
            </w:tr>
          </w:tbl>
          <w:p w14:paraId="4E2C0CE1" w14:textId="6738BFAD" w:rsidR="00E367C8" w:rsidRPr="00785375" w:rsidRDefault="00E367C8" w:rsidP="00785375">
            <w:pPr>
              <w:pStyle w:val="MiniPara"/>
              <w:rPr>
                <w:sz w:val="24"/>
                <w:szCs w:val="24"/>
              </w:rPr>
            </w:pPr>
            <w:r w:rsidRPr="006C2BCD">
              <w:rPr>
                <w:sz w:val="24"/>
                <w:szCs w:val="24"/>
              </w:rPr>
              <w:br w:type="page"/>
            </w:r>
          </w:p>
        </w:tc>
      </w:tr>
    </w:tbl>
    <w:p w14:paraId="5511FF5A" w14:textId="77777777"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14:paraId="32BDE43A" w14:textId="77777777" w:rsidTr="002E48AA">
        <w:trPr>
          <w:cantSplit/>
          <w:trHeight w:val="2835"/>
        </w:trPr>
        <w:tc>
          <w:tcPr>
            <w:tcW w:w="9638" w:type="dxa"/>
            <w:tcBorders>
              <w:top w:val="nil"/>
              <w:bottom w:val="nil"/>
            </w:tcBorders>
          </w:tcPr>
          <w:p w14:paraId="2E7DFF74" w14:textId="77777777" w:rsidR="008E7AB2" w:rsidRPr="0040554A" w:rsidRDefault="008E7AB2" w:rsidP="008E7AB2">
            <w:pPr>
              <w:pStyle w:val="Overskrift1"/>
            </w:pPr>
            <w:r>
              <w:t>Øvrige krav til indholdet i den pædagogiske læreplan</w:t>
            </w:r>
          </w:p>
        </w:tc>
      </w:tr>
    </w:tbl>
    <w:p w14:paraId="39E94BCE"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5C7402D3" w14:textId="77777777" w:rsidTr="002E48AA">
        <w:trPr>
          <w:cantSplit/>
        </w:trPr>
        <w:tc>
          <w:tcPr>
            <w:tcW w:w="9638" w:type="dxa"/>
          </w:tcPr>
          <w:p w14:paraId="460DE34B" w14:textId="77777777" w:rsidR="0040554A" w:rsidRPr="00036360" w:rsidRDefault="0040554A" w:rsidP="002E48AA">
            <w:pPr>
              <w:pStyle w:val="Overskrift2"/>
            </w:pPr>
            <w:r w:rsidRPr="00036360">
              <w:t>Inddragelse af lokalsamfundet</w:t>
            </w:r>
          </w:p>
          <w:p w14:paraId="1DD59CB3" w14:textId="77777777" w:rsidR="0040554A" w:rsidRPr="0040554A" w:rsidRDefault="0040554A" w:rsidP="002E48AA">
            <w:pPr>
              <w:pStyle w:val="Tekst2"/>
            </w:pPr>
            <w:r w:rsidRPr="0040554A">
              <w:t>”Det skal fremgå af den pædagogiske læreplan, hvordan dagtilbuddet inddrager lokalsamfundet i arbejdet med etablering af pædagogiske læringsmiljøer for børn.”</w:t>
            </w:r>
          </w:p>
          <w:p w14:paraId="26E93A73" w14:textId="77777777" w:rsidR="0040554A" w:rsidRPr="0040554A" w:rsidRDefault="0040554A" w:rsidP="0040554A">
            <w:pPr>
              <w:pStyle w:val="Byline"/>
            </w:pPr>
            <w:r w:rsidRPr="0040554A">
              <w:t>Den styrkede pædagogiske læreplan, Rammer og indhold, s. 29</w:t>
            </w:r>
          </w:p>
        </w:tc>
      </w:tr>
    </w:tbl>
    <w:p w14:paraId="699D4991" w14:textId="77777777" w:rsidR="0040554A" w:rsidRDefault="0040554A" w:rsidP="0040554A">
      <w:pPr>
        <w:pStyle w:val="MiniPara"/>
      </w:pPr>
    </w:p>
    <w:p w14:paraId="521C359D"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713E5737" w14:textId="77777777" w:rsidTr="002E48AA">
        <w:tc>
          <w:tcPr>
            <w:tcW w:w="9638" w:type="dxa"/>
          </w:tcPr>
          <w:p w14:paraId="600CE5A7" w14:textId="592D03D8" w:rsidR="002E48AA" w:rsidRPr="00785375" w:rsidRDefault="00785375" w:rsidP="002E48AA">
            <w:pPr>
              <w:spacing w:line="276" w:lineRule="auto"/>
              <w:rPr>
                <w:rFonts w:ascii="Liberation Serif" w:hAnsi="Liberation Serif"/>
                <w:b/>
                <w:bCs/>
                <w:color w:val="1780C7" w:themeColor="accent3" w:themeShade="80"/>
              </w:rPr>
            </w:pPr>
            <w:bookmarkStart w:id="2" w:name="_Hlk771023"/>
            <w:r w:rsidRPr="00785375">
              <w:rPr>
                <w:b/>
                <w:bCs/>
                <w:color w:val="1780C7" w:themeColor="accent3" w:themeShade="80"/>
              </w:rPr>
              <w:t xml:space="preserve">Hvordan inddrager vi lokalsamfundet i arbejdet med at skabe pædagogiske læringsmiljøer for børn? </w:t>
            </w:r>
          </w:p>
          <w:p w14:paraId="69D31C5F" w14:textId="77777777" w:rsidR="002E48AA" w:rsidRDefault="002E48AA" w:rsidP="002E48AA">
            <w:pPr>
              <w:spacing w:line="276" w:lineRule="auto"/>
              <w:rPr>
                <w:color w:val="000000"/>
                <w:sz w:val="24"/>
                <w:szCs w:val="24"/>
              </w:rPr>
            </w:pPr>
          </w:p>
          <w:p w14:paraId="62F44725" w14:textId="1805740A" w:rsidR="002E48AA" w:rsidRPr="004F7F73" w:rsidRDefault="002E48AA" w:rsidP="004F7F73">
            <w:pPr>
              <w:pStyle w:val="Tekst2"/>
            </w:pPr>
            <w:r w:rsidRPr="004F7F73">
              <w:t>Børn har brug for</w:t>
            </w:r>
            <w:r w:rsidR="00D86E32" w:rsidRPr="004F7F73">
              <w:t xml:space="preserve"> selvoplevede oplevelser</w:t>
            </w:r>
            <w:r w:rsidRPr="004F7F73">
              <w:t xml:space="preserve"> i deres nærområde, for at få erfaring med sin omverden. Denne erfaring er med </w:t>
            </w:r>
            <w:r w:rsidR="00D86E32" w:rsidRPr="004F7F73">
              <w:t>til</w:t>
            </w:r>
            <w:r w:rsidRPr="004F7F73">
              <w:t xml:space="preserve"> at skabe læring og social dannelse. </w:t>
            </w:r>
          </w:p>
          <w:p w14:paraId="4C91B0E9" w14:textId="46872955" w:rsidR="0085196B" w:rsidRPr="004F7F73" w:rsidRDefault="002E48AA" w:rsidP="004F7F73">
            <w:pPr>
              <w:pStyle w:val="Tekst2"/>
            </w:pPr>
            <w:r w:rsidRPr="004F7F73">
              <w:t>Vi bruger mange af kommunens kulturelle tilbud</w:t>
            </w:r>
            <w:r w:rsidR="008A2F45">
              <w:t xml:space="preserve"> f</w:t>
            </w:r>
            <w:r w:rsidR="00D86E32" w:rsidRPr="004F7F73">
              <w:t>.eks.</w:t>
            </w:r>
            <w:r w:rsidRPr="004F7F73">
              <w:t xml:space="preserve"> går vi på biblioteket med alle aldersgrupper, hvor vi låner bøger og ser teater. </w:t>
            </w:r>
            <w:r w:rsidR="00336A79">
              <w:t xml:space="preserve">Vi glæder os til Læsehestene kommer i gang </w:t>
            </w:r>
            <w:r w:rsidR="000920EE">
              <w:t>igen (</w:t>
            </w:r>
            <w:r w:rsidR="00336A79">
              <w:t xml:space="preserve">det er frivillige som kommer og læse historier for en gruppe børn 1 gang ugl)  </w:t>
            </w:r>
          </w:p>
          <w:p w14:paraId="18E2338A" w14:textId="06A28AD2" w:rsidR="0085196B" w:rsidRPr="004F7F73" w:rsidRDefault="0085196B" w:rsidP="004F7F73">
            <w:pPr>
              <w:pStyle w:val="Tekst2"/>
            </w:pPr>
            <w:r w:rsidRPr="004F7F73">
              <w:t xml:space="preserve">Både børnehave og vuggestuebørn </w:t>
            </w:r>
            <w:r w:rsidR="002E48AA" w:rsidRPr="004F7F73">
              <w:t xml:space="preserve">deltager i et årligt rytmikforløb </w:t>
            </w:r>
            <w:r w:rsidRPr="004F7F73">
              <w:t>vi</w:t>
            </w:r>
            <w:r w:rsidR="001A1BD2">
              <w:t>a</w:t>
            </w:r>
            <w:r w:rsidRPr="004F7F73">
              <w:t xml:space="preserve"> kulturforløbet Dronten</w:t>
            </w:r>
            <w:r w:rsidR="002E48AA" w:rsidRPr="004F7F73">
              <w:t>.</w:t>
            </w:r>
          </w:p>
          <w:p w14:paraId="40F18A57" w14:textId="77777777" w:rsidR="0085196B" w:rsidRPr="004F7F73" w:rsidRDefault="0085196B" w:rsidP="004F7F73">
            <w:pPr>
              <w:pStyle w:val="Tekst2"/>
            </w:pPr>
            <w:r w:rsidRPr="004F7F73">
              <w:t xml:space="preserve">Børnene i storegruppen </w:t>
            </w:r>
            <w:r w:rsidR="002E48AA" w:rsidRPr="004F7F73">
              <w:t xml:space="preserve">går Lucia på rådhuset hver december. </w:t>
            </w:r>
          </w:p>
          <w:p w14:paraId="505A4017" w14:textId="2EEC792D" w:rsidR="002E48AA" w:rsidRDefault="002E48AA" w:rsidP="004F7F73">
            <w:pPr>
              <w:pStyle w:val="Tekst2"/>
            </w:pPr>
            <w:r w:rsidRPr="004F7F73">
              <w:t>Vi tager offentlig transport ud til Sagnlandet Lejre, hvor vi lærer om lokal og national historie, samt opnår nye naturoplevelser.</w:t>
            </w:r>
          </w:p>
          <w:p w14:paraId="11151FB8" w14:textId="4527435E" w:rsidR="0085196B" w:rsidRPr="004F7F73" w:rsidRDefault="002E48AA" w:rsidP="004F7F73">
            <w:pPr>
              <w:pStyle w:val="Tekst2"/>
            </w:pPr>
            <w:r w:rsidRPr="004F7F73">
              <w:t xml:space="preserve">Vi bruger de forskellige legepladser i området, så børnene får nye motoriske udfordringer end dem de er vant til hos os. </w:t>
            </w:r>
            <w:r w:rsidR="008A2F45">
              <w:t>Ofte vil der være børn i gruppen som bor tæt ved lige denne legeplads og de kan så vise rundt.</w:t>
            </w:r>
            <w:r w:rsidR="00172457">
              <w:t xml:space="preserve"> F</w:t>
            </w:r>
            <w:r w:rsidR="006F6377">
              <w:t>odboldbanerne ligger lige ved siden af Møllebje</w:t>
            </w:r>
            <w:r w:rsidR="00172457">
              <w:t>rg</w:t>
            </w:r>
            <w:r w:rsidR="006F6377">
              <w:t>have</w:t>
            </w:r>
            <w:r w:rsidR="00172457">
              <w:t>,</w:t>
            </w:r>
            <w:r w:rsidR="006F6377">
              <w:t xml:space="preserve"> så dem bruger vi også til boldspil, eller anden aktiv</w:t>
            </w:r>
            <w:r w:rsidR="00172457">
              <w:t>itet.</w:t>
            </w:r>
            <w:r w:rsidR="008A2F45">
              <w:t xml:space="preserve"> </w:t>
            </w:r>
          </w:p>
          <w:p w14:paraId="4E7926D9" w14:textId="0B3A93D8" w:rsidR="008A2F45" w:rsidRDefault="002E48AA" w:rsidP="004F7F73">
            <w:pPr>
              <w:pStyle w:val="Tekst2"/>
            </w:pPr>
            <w:r w:rsidRPr="004F7F73">
              <w:t>Vi har både to små skove tæt ved og Bidstrup Skoven</w:t>
            </w:r>
            <w:r w:rsidR="0085196B" w:rsidRPr="004F7F73">
              <w:t>,</w:t>
            </w:r>
            <w:r w:rsidRPr="004F7F73">
              <w:t xml:space="preserve"> hvis vi går lidt længere ture. </w:t>
            </w:r>
            <w:r w:rsidR="00172457">
              <w:t>I</w:t>
            </w:r>
            <w:r w:rsidR="00172457" w:rsidRPr="004F7F73">
              <w:t xml:space="preserve"> Nationalparken Skjoldungerne</w:t>
            </w:r>
            <w:r w:rsidR="00172457">
              <w:t xml:space="preserve"> har </w:t>
            </w:r>
            <w:r w:rsidR="00B87A74">
              <w:t>vi</w:t>
            </w:r>
            <w:r w:rsidR="00B87A74" w:rsidRPr="004F7F73">
              <w:t xml:space="preserve"> </w:t>
            </w:r>
            <w:r w:rsidR="00B87A74">
              <w:t>en</w:t>
            </w:r>
            <w:r w:rsidR="00172457">
              <w:t xml:space="preserve"> </w:t>
            </w:r>
            <w:r w:rsidR="008570DB" w:rsidRPr="004F7F73">
              <w:t>bålplads med</w:t>
            </w:r>
            <w:r w:rsidR="0085196B" w:rsidRPr="004F7F73">
              <w:t xml:space="preserve"> grejkasser</w:t>
            </w:r>
            <w:r w:rsidRPr="004F7F73">
              <w:t>, hvor vi kan lave mange forskellige naturaktiviteter.</w:t>
            </w:r>
          </w:p>
          <w:p w14:paraId="5770579E" w14:textId="77777777" w:rsidR="00172457" w:rsidRDefault="008A2F45" w:rsidP="004F7F73">
            <w:pPr>
              <w:pStyle w:val="Tekst2"/>
            </w:pPr>
            <w:r>
              <w:t xml:space="preserve">På vores forældremøde </w:t>
            </w:r>
            <w:r w:rsidR="00172457">
              <w:t>3.</w:t>
            </w:r>
            <w:r>
              <w:t xml:space="preserve">november </w:t>
            </w:r>
            <w:r w:rsidR="00172457">
              <w:t xml:space="preserve">21 </w:t>
            </w:r>
            <w:r>
              <w:t>vil vi tage</w:t>
            </w:r>
            <w:r w:rsidR="00172457">
              <w:t xml:space="preserve"> punktet ” Hvordan kan vi bruge lokalsamfundet? op</w:t>
            </w:r>
            <w:r>
              <w:t xml:space="preserve"> for at få input af alle forældre. </w:t>
            </w:r>
          </w:p>
          <w:p w14:paraId="7A7FF189" w14:textId="0CCE0A5D" w:rsidR="008A2F45" w:rsidRDefault="008A2F45" w:rsidP="004F7F73">
            <w:pPr>
              <w:pStyle w:val="Tekst2"/>
            </w:pPr>
            <w:r>
              <w:t xml:space="preserve">Disse input vil vi arbejde videre med på </w:t>
            </w:r>
            <w:r w:rsidR="00541430">
              <w:t>en fælles forældrebestyrelse</w:t>
            </w:r>
            <w:r>
              <w:t xml:space="preserve"> og personalemøde 9. november 21. </w:t>
            </w:r>
          </w:p>
          <w:p w14:paraId="3159908B" w14:textId="59E20225" w:rsidR="002E48AA" w:rsidRPr="004F7F73" w:rsidRDefault="002E48AA" w:rsidP="004F7F73">
            <w:pPr>
              <w:pStyle w:val="Tekst2"/>
            </w:pPr>
            <w:r w:rsidRPr="004F7F73">
              <w:t xml:space="preserve"> </w:t>
            </w:r>
          </w:p>
          <w:p w14:paraId="335C2684" w14:textId="007EEC48" w:rsidR="00FE2145" w:rsidRPr="00E57D42" w:rsidRDefault="00FE2145" w:rsidP="002E48AA">
            <w:pPr>
              <w:pStyle w:val="Tekst3"/>
            </w:pPr>
          </w:p>
        </w:tc>
      </w:tr>
      <w:bookmarkEnd w:id="2"/>
    </w:tbl>
    <w:p w14:paraId="7FA4BAD5" w14:textId="77777777" w:rsidR="0040554A" w:rsidRDefault="0040554A" w:rsidP="0040554A">
      <w:pPr>
        <w:pStyle w:val="MiniPara"/>
      </w:pPr>
    </w:p>
    <w:p w14:paraId="6DA08645"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3FB8DC68" w14:textId="77777777" w:rsidTr="002E48AA">
        <w:trPr>
          <w:cantSplit/>
        </w:trPr>
        <w:tc>
          <w:tcPr>
            <w:tcW w:w="9638" w:type="dxa"/>
          </w:tcPr>
          <w:p w14:paraId="424BFFE0" w14:textId="77777777" w:rsidR="0040554A" w:rsidRPr="00036360" w:rsidRDefault="0040554A" w:rsidP="002E48AA">
            <w:pPr>
              <w:pStyle w:val="Overskrift2"/>
            </w:pPr>
            <w:r w:rsidRPr="00036360">
              <w:t>Arbejdet med det fysiske, psykiske og æstetiske børnemiljø</w:t>
            </w:r>
          </w:p>
          <w:p w14:paraId="78A4031F" w14:textId="77777777"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14:paraId="4718B8CB" w14:textId="77777777"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14:paraId="780C66D4" w14:textId="396A396B" w:rsidR="0040554A" w:rsidRDefault="0040554A" w:rsidP="002E48AA">
            <w:pPr>
              <w:pStyle w:val="Byline"/>
            </w:pPr>
            <w:r w:rsidRPr="0040554A">
              <w:t>Den styrkede pædagogiske læreplan, Rammer og indhold, s. 3</w:t>
            </w:r>
            <w:r w:rsidR="002A61D5">
              <w:t>0</w:t>
            </w:r>
            <w:r w:rsidR="00650A3C">
              <w:t xml:space="preserve">  </w:t>
            </w:r>
          </w:p>
          <w:p w14:paraId="1230D891" w14:textId="76F0DD02" w:rsidR="00650A3C" w:rsidRDefault="00650A3C" w:rsidP="00650A3C"/>
          <w:p w14:paraId="488A1AFD" w14:textId="77777777" w:rsidR="000230FF" w:rsidRPr="00FB49AC" w:rsidRDefault="00650A3C" w:rsidP="00650A3C">
            <w:r w:rsidRPr="00FB49AC">
              <w:t>Der skal i alle dagtilbud udarbejdes en skriftlig børnemiljøvurdering</w:t>
            </w:r>
            <w:r w:rsidR="0062190C" w:rsidRPr="00FB49AC">
              <w:t xml:space="preserve">. </w:t>
            </w:r>
          </w:p>
          <w:p w14:paraId="115B879F" w14:textId="39A76F2C" w:rsidR="00650A3C" w:rsidRPr="00FB49AC" w:rsidRDefault="0062190C" w:rsidP="00650A3C">
            <w:r w:rsidRPr="00FB49AC">
              <w:t>Eksempel på</w:t>
            </w:r>
            <w:r w:rsidR="00F34498" w:rsidRPr="00FB49AC">
              <w:t xml:space="preserve"> hvordan </w:t>
            </w:r>
            <w:r w:rsidR="00FB49AC">
              <w:t>der</w:t>
            </w:r>
            <w:r w:rsidR="00F34498" w:rsidRPr="00FB49AC">
              <w:t xml:space="preserve"> kan arbejde</w:t>
            </w:r>
            <w:r w:rsidR="00FB49AC">
              <w:t>s</w:t>
            </w:r>
            <w:r w:rsidR="00F34498" w:rsidRPr="00FB49AC">
              <w:t xml:space="preserve"> med børnemiljøet og</w:t>
            </w:r>
            <w:r w:rsidRPr="00FB49AC">
              <w:t xml:space="preserve"> redskab til udarbejdelse</w:t>
            </w:r>
            <w:r w:rsidR="00F34498" w:rsidRPr="00FB49AC">
              <w:t xml:space="preserve"> af børnemiljøvurdering:</w:t>
            </w:r>
          </w:p>
          <w:p w14:paraId="1F0EC638" w14:textId="77777777" w:rsidR="00650A3C" w:rsidRPr="00FB49AC" w:rsidRDefault="00650A3C" w:rsidP="00650A3C"/>
          <w:p w14:paraId="1A761964" w14:textId="3520E100" w:rsidR="00AB771F" w:rsidRPr="00FB49AC" w:rsidRDefault="00B771F5" w:rsidP="00650A3C">
            <w:hyperlink r:id="rId30" w:history="1">
              <w:r w:rsidR="00AB771F" w:rsidRPr="00FB49AC">
                <w:rPr>
                  <w:rStyle w:val="Hyperlink"/>
                  <w:color w:val="auto"/>
                </w:rPr>
                <w:t>https://dcum.dk/dagtilbud/vaerktoejer-og-inspiration/vaerktoejskasse-bedre-boernemiljoe</w:t>
              </w:r>
            </w:hyperlink>
          </w:p>
        </w:tc>
      </w:tr>
    </w:tbl>
    <w:p w14:paraId="31EC5BC5" w14:textId="77777777" w:rsidR="0040554A" w:rsidRDefault="0040554A" w:rsidP="0040554A">
      <w:pPr>
        <w:pStyle w:val="MiniPara"/>
      </w:pPr>
    </w:p>
    <w:p w14:paraId="5389742D" w14:textId="77777777" w:rsidR="0040554A" w:rsidRDefault="0040554A" w:rsidP="0040554A">
      <w:pPr>
        <w:pStyle w:val="TyndSort"/>
      </w:pPr>
    </w:p>
    <w:tbl>
      <w:tblPr>
        <w:tblStyle w:val="Question"/>
        <w:tblW w:w="0" w:type="auto"/>
        <w:tblInd w:w="-142" w:type="dxa"/>
        <w:tblLayout w:type="fixed"/>
        <w:tblCellMar>
          <w:top w:w="369" w:type="dxa"/>
          <w:bottom w:w="227" w:type="dxa"/>
        </w:tblCellMar>
        <w:tblLook w:val="04A0" w:firstRow="1" w:lastRow="0" w:firstColumn="1" w:lastColumn="0" w:noHBand="0" w:noVBand="1"/>
      </w:tblPr>
      <w:tblGrid>
        <w:gridCol w:w="9780"/>
      </w:tblGrid>
      <w:tr w:rsidR="0040554A" w14:paraId="33C9C33F" w14:textId="77777777" w:rsidTr="008570DB">
        <w:tc>
          <w:tcPr>
            <w:tcW w:w="9780" w:type="dxa"/>
          </w:tcPr>
          <w:p w14:paraId="634CCD95" w14:textId="31C539A8" w:rsidR="00A40583" w:rsidRPr="00A40583" w:rsidRDefault="00A40583" w:rsidP="00A815EF">
            <w:pPr>
              <w:pStyle w:val="Tekst3"/>
              <w:rPr>
                <w:b/>
                <w:bCs/>
                <w:color w:val="1780C7" w:themeColor="accent3" w:themeShade="80"/>
              </w:rPr>
            </w:pPr>
            <w:r w:rsidRPr="00A40583">
              <w:rPr>
                <w:b/>
                <w:bCs/>
                <w:color w:val="1780C7" w:themeColor="accent3" w:themeShade="80"/>
              </w:rPr>
              <w:t>Hvordan integrerer vi det fysiske, psykiske og æstetiske børnemiljø i det pædagogiske læringsmiljø?</w:t>
            </w:r>
          </w:p>
          <w:p w14:paraId="45FD7F8F" w14:textId="42B200DF" w:rsidR="00A815EF" w:rsidRPr="00B87A74" w:rsidRDefault="00A815EF" w:rsidP="00A815EF">
            <w:pPr>
              <w:pStyle w:val="Tekst3"/>
              <w:rPr>
                <w:sz w:val="22"/>
              </w:rPr>
            </w:pPr>
            <w:r w:rsidRPr="00B87A74">
              <w:rPr>
                <w:sz w:val="22"/>
              </w:rPr>
              <w:t>Vi vil i 2021 arbejde med at få børnenes egne udtalelser og kortlagt deres perspektiv på deres børnemiljø</w:t>
            </w:r>
            <w:r w:rsidR="00A40583" w:rsidRPr="00B87A74">
              <w:rPr>
                <w:sz w:val="22"/>
              </w:rPr>
              <w:t>, for at blive</w:t>
            </w:r>
            <w:r w:rsidR="001A1BD2" w:rsidRPr="00B87A74">
              <w:rPr>
                <w:sz w:val="22"/>
              </w:rPr>
              <w:t xml:space="preserve"> </w:t>
            </w:r>
            <w:r w:rsidR="00A40583" w:rsidRPr="00B87A74">
              <w:rPr>
                <w:sz w:val="22"/>
              </w:rPr>
              <w:t>klar over om det vi ser svarer til det børnene oplever.</w:t>
            </w:r>
            <w:r w:rsidRPr="00B87A74">
              <w:rPr>
                <w:sz w:val="22"/>
              </w:rPr>
              <w:t xml:space="preserve"> </w:t>
            </w:r>
          </w:p>
          <w:p w14:paraId="291366E5" w14:textId="76098557" w:rsidR="00A815EF" w:rsidRPr="00B87A74" w:rsidRDefault="00A815EF" w:rsidP="00A815EF">
            <w:pPr>
              <w:pStyle w:val="Tekst3"/>
              <w:rPr>
                <w:sz w:val="22"/>
              </w:rPr>
            </w:pPr>
            <w:r w:rsidRPr="00B87A74">
              <w:rPr>
                <w:sz w:val="22"/>
              </w:rPr>
              <w:t xml:space="preserve">Til dette vil vi bruge de værktøjer der er i DCUM- vejledning: </w:t>
            </w:r>
            <w:r w:rsidR="00A40583" w:rsidRPr="00B87A74">
              <w:rPr>
                <w:sz w:val="22"/>
              </w:rPr>
              <w:t>Børnemiljø https://dcum.dk/love-regler-og-anvisninger/dcum-vejledning-boernemiljoe</w:t>
            </w:r>
          </w:p>
          <w:p w14:paraId="685F1FC7" w14:textId="61FA5D6D" w:rsidR="00A815EF" w:rsidRPr="00B87A74" w:rsidRDefault="00A815EF" w:rsidP="00A815EF">
            <w:pPr>
              <w:pStyle w:val="Tekst3"/>
              <w:rPr>
                <w:sz w:val="22"/>
              </w:rPr>
            </w:pPr>
            <w:r w:rsidRPr="00B87A74">
              <w:rPr>
                <w:sz w:val="22"/>
              </w:rPr>
              <w:t xml:space="preserve">Vi vil starte med at klarlægge det psykiske børnemiljø – da det æstetiske og også til dels det fysiske børne -miljø </w:t>
            </w:r>
            <w:r w:rsidR="00A40583" w:rsidRPr="00B87A74">
              <w:rPr>
                <w:sz w:val="22"/>
              </w:rPr>
              <w:t>har været</w:t>
            </w:r>
            <w:r w:rsidRPr="00B87A74">
              <w:rPr>
                <w:sz w:val="22"/>
              </w:rPr>
              <w:t xml:space="preserve"> begrænset af tiltagene for at begrænse smitte</w:t>
            </w:r>
            <w:r w:rsidR="004A4C7B" w:rsidRPr="00B87A74">
              <w:rPr>
                <w:sz w:val="22"/>
              </w:rPr>
              <w:t>.</w:t>
            </w:r>
          </w:p>
          <w:p w14:paraId="4E6F0F71" w14:textId="7170DD7C" w:rsidR="00A40583" w:rsidRPr="00B87A74" w:rsidRDefault="00A815EF" w:rsidP="00A815EF">
            <w:pPr>
              <w:pStyle w:val="Tekst3"/>
              <w:rPr>
                <w:sz w:val="22"/>
              </w:rPr>
            </w:pPr>
            <w:r w:rsidRPr="00B87A74">
              <w:rPr>
                <w:sz w:val="22"/>
              </w:rPr>
              <w:t>Senere vil vi så sammen med børnene undersøge</w:t>
            </w:r>
            <w:r w:rsidR="008570DB" w:rsidRPr="00B87A74">
              <w:rPr>
                <w:sz w:val="22"/>
              </w:rPr>
              <w:t>,</w:t>
            </w:r>
            <w:r w:rsidRPr="00B87A74">
              <w:rPr>
                <w:sz w:val="22"/>
              </w:rPr>
              <w:t xml:space="preserve"> om de er enige i vores tanker om det fysiske og æstetiske børnemiljø.</w:t>
            </w:r>
            <w:r w:rsidR="004A4C7B" w:rsidRPr="00B87A74">
              <w:rPr>
                <w:sz w:val="22"/>
              </w:rPr>
              <w:t xml:space="preserve"> Vi vil undersøge hvad børnene mener og så sammenholde det med vores refleksioner.</w:t>
            </w:r>
          </w:p>
          <w:p w14:paraId="1F9BE534" w14:textId="77777777" w:rsidR="00920669" w:rsidRPr="00B87A74" w:rsidRDefault="00920669" w:rsidP="00920669">
            <w:pPr>
              <w:pStyle w:val="Tekst3"/>
              <w:rPr>
                <w:b/>
                <w:bCs/>
                <w:sz w:val="22"/>
              </w:rPr>
            </w:pPr>
            <w:r w:rsidRPr="00B87A74">
              <w:rPr>
                <w:b/>
                <w:bCs/>
                <w:sz w:val="22"/>
              </w:rPr>
              <w:t>Psykiske børnemiljø</w:t>
            </w:r>
          </w:p>
          <w:p w14:paraId="3AB4B762" w14:textId="77777777" w:rsidR="00920669" w:rsidRPr="00B87A74" w:rsidRDefault="00920669" w:rsidP="00920669">
            <w:pPr>
              <w:pStyle w:val="Tekst3"/>
              <w:rPr>
                <w:sz w:val="22"/>
              </w:rPr>
            </w:pPr>
            <w:r w:rsidRPr="00B87A74">
              <w:rPr>
                <w:sz w:val="22"/>
              </w:rPr>
              <w:t xml:space="preserve">Vi har fokus på det psykiske børnemiljø med en anerkendende tilgang (inspireret af Berit Bea) - positiv ledelse inspireret af tankerne bag Marte Meo. </w:t>
            </w:r>
          </w:p>
          <w:p w14:paraId="41EC0CFC" w14:textId="77777777" w:rsidR="00920669" w:rsidRPr="00B87A74" w:rsidRDefault="00920669" w:rsidP="00920669">
            <w:pPr>
              <w:pStyle w:val="Tekst3"/>
              <w:rPr>
                <w:sz w:val="22"/>
              </w:rPr>
            </w:pPr>
            <w:r w:rsidRPr="00B87A74">
              <w:rPr>
                <w:sz w:val="22"/>
              </w:rPr>
              <w:t>Vi reflekterer meget over samspil og relationer mellem børnene og mellem børn og personalet – hvordan er vi sammen med hinanden på en god og rar måde, hvor der er plads til alle. I vores arbejde med det psykiske børnemiljø, bruger vi også tankerne bag Fri for Mobberi.</w:t>
            </w:r>
          </w:p>
          <w:p w14:paraId="17BAE5FB" w14:textId="77777777" w:rsidR="00920669" w:rsidRPr="00B87A74" w:rsidRDefault="00920669" w:rsidP="00920669">
            <w:pPr>
              <w:pStyle w:val="Tekst3"/>
              <w:rPr>
                <w:b/>
                <w:bCs/>
                <w:sz w:val="22"/>
              </w:rPr>
            </w:pPr>
            <w:r w:rsidRPr="00B87A74">
              <w:rPr>
                <w:b/>
                <w:bCs/>
                <w:sz w:val="22"/>
              </w:rPr>
              <w:t xml:space="preserve">Fysisk børnemiljø </w:t>
            </w:r>
          </w:p>
          <w:p w14:paraId="78159E21" w14:textId="77777777" w:rsidR="00920669" w:rsidRPr="00B87A74" w:rsidRDefault="00920669" w:rsidP="00920669">
            <w:pPr>
              <w:pStyle w:val="Tekst3"/>
              <w:rPr>
                <w:sz w:val="22"/>
              </w:rPr>
            </w:pPr>
            <w:r w:rsidRPr="00B87A74">
              <w:rPr>
                <w:sz w:val="22"/>
              </w:rPr>
              <w:t xml:space="preserve">Vi forsøger at skabe et børnemiljø med fokus på de fysiske rammers betydning for barnets trivsel og mulighed for leg og læring. Lokalerne er indrettet med kroge til fordybelse, plads til bevægelse og inspiration til forskellige slags lege. </w:t>
            </w:r>
          </w:p>
          <w:p w14:paraId="706050EC" w14:textId="77777777" w:rsidR="00920669" w:rsidRPr="00B87A74" w:rsidRDefault="00920669" w:rsidP="00920669">
            <w:pPr>
              <w:pStyle w:val="Tekst3"/>
              <w:rPr>
                <w:sz w:val="22"/>
              </w:rPr>
            </w:pPr>
            <w:r w:rsidRPr="00B87A74">
              <w:rPr>
                <w:sz w:val="22"/>
              </w:rPr>
              <w:t xml:space="preserve">Vi har indrettet os med lokale lyskilder på stuerne som støtter om omkring læringsmiljøerne. </w:t>
            </w:r>
          </w:p>
          <w:p w14:paraId="5EE68B8A" w14:textId="77777777" w:rsidR="00920669" w:rsidRPr="00B87A74" w:rsidRDefault="00920669" w:rsidP="00920669">
            <w:pPr>
              <w:pStyle w:val="Tekst3"/>
              <w:rPr>
                <w:sz w:val="22"/>
              </w:rPr>
            </w:pPr>
            <w:r w:rsidRPr="00B87A74">
              <w:rPr>
                <w:sz w:val="22"/>
              </w:rPr>
              <w:t>Vi arbejder med samstemmende farver og med lokale lyskilder med varmt lys.</w:t>
            </w:r>
          </w:p>
          <w:p w14:paraId="3A0D4E2B" w14:textId="295ED773" w:rsidR="00920669" w:rsidRPr="00B87A74" w:rsidRDefault="00920669" w:rsidP="00920669">
            <w:pPr>
              <w:pStyle w:val="Tekst3"/>
              <w:rPr>
                <w:sz w:val="22"/>
              </w:rPr>
            </w:pPr>
            <w:r w:rsidRPr="00B87A74">
              <w:rPr>
                <w:sz w:val="22"/>
              </w:rPr>
              <w:lastRenderedPageBreak/>
              <w:t xml:space="preserve">Vi har skabe med låger i reolerne for at skabe </w:t>
            </w:r>
            <w:r w:rsidR="00541430" w:rsidRPr="00B87A74">
              <w:rPr>
                <w:sz w:val="22"/>
              </w:rPr>
              <w:t>ro (</w:t>
            </w:r>
            <w:r w:rsidRPr="00B87A74">
              <w:rPr>
                <w:sz w:val="22"/>
              </w:rPr>
              <w:t xml:space="preserve">for øjet) men det udfordrer på den anden side vores støjniveau. Især i ene stue kan støj godt være en udfordring. Vi afprøver juni 2021 nogle støjplader som skillevægge for at se om det kan afhjælpe. </w:t>
            </w:r>
          </w:p>
          <w:p w14:paraId="2B7C98C5" w14:textId="77777777" w:rsidR="00920669" w:rsidRPr="00B87A74" w:rsidRDefault="00920669" w:rsidP="00920669">
            <w:pPr>
              <w:pStyle w:val="Tekst3"/>
              <w:rPr>
                <w:sz w:val="22"/>
              </w:rPr>
            </w:pPr>
            <w:r w:rsidRPr="00B87A74">
              <w:rPr>
                <w:sz w:val="22"/>
              </w:rPr>
              <w:t>Vi arbejder bevist med at opdele børnegrupperne i mindre grupper, så nogle børn er inde og andre er ude.</w:t>
            </w:r>
          </w:p>
          <w:p w14:paraId="65FD8C8A" w14:textId="223862A2" w:rsidR="00920669" w:rsidRPr="00B87A74" w:rsidRDefault="00920669" w:rsidP="00920669">
            <w:pPr>
              <w:pStyle w:val="Tekst3"/>
              <w:rPr>
                <w:sz w:val="22"/>
              </w:rPr>
            </w:pPr>
            <w:r w:rsidRPr="00B87A74">
              <w:rPr>
                <w:sz w:val="22"/>
              </w:rPr>
              <w:t xml:space="preserve">Alle vores stuer har et eller 2 mindre rum, som det pædagogiske personale forskellige afhængig af den aktuelle børnegruppe. </w:t>
            </w:r>
          </w:p>
          <w:p w14:paraId="2B6E3B63" w14:textId="77777777" w:rsidR="00920669" w:rsidRPr="00B87A74" w:rsidRDefault="00920669" w:rsidP="00920669">
            <w:pPr>
              <w:pStyle w:val="Tekst3"/>
              <w:rPr>
                <w:b/>
                <w:bCs/>
                <w:sz w:val="22"/>
              </w:rPr>
            </w:pPr>
            <w:r w:rsidRPr="00B87A74">
              <w:rPr>
                <w:b/>
                <w:bCs/>
                <w:sz w:val="22"/>
              </w:rPr>
              <w:t>Æstetiske børnemiljø</w:t>
            </w:r>
          </w:p>
          <w:p w14:paraId="3EE9033B" w14:textId="77777777" w:rsidR="00920669" w:rsidRPr="00B87A74" w:rsidRDefault="00920669" w:rsidP="00920669">
            <w:pPr>
              <w:pStyle w:val="Tekst3"/>
              <w:rPr>
                <w:sz w:val="22"/>
              </w:rPr>
            </w:pPr>
            <w:r w:rsidRPr="00B87A74">
              <w:rPr>
                <w:sz w:val="22"/>
              </w:rPr>
              <w:t xml:space="preserve">Vi har læringsrum, som inviterer til forskellige lege.  </w:t>
            </w:r>
          </w:p>
          <w:p w14:paraId="0C2DC61A" w14:textId="77777777" w:rsidR="00920669" w:rsidRPr="00B87A74" w:rsidRDefault="00920669" w:rsidP="00920669">
            <w:pPr>
              <w:pStyle w:val="Tekst3"/>
              <w:rPr>
                <w:sz w:val="22"/>
              </w:rPr>
            </w:pPr>
            <w:r w:rsidRPr="00B87A74">
              <w:rPr>
                <w:sz w:val="22"/>
              </w:rPr>
              <w:t xml:space="preserve">Vi samler legetøj af samme slags sammen. Så det er nemt at finde en kasse Lego og at der så faktisk er nok Lego til at bygge med også for en gruppe børn. Vi tænker i færre typer legetøj men så meget af hver type for at give plads til kreativiteten og nedsætte konfliktniveauet </w:t>
            </w:r>
          </w:p>
          <w:p w14:paraId="53159ADA" w14:textId="77777777" w:rsidR="00920669" w:rsidRPr="00B87A74" w:rsidRDefault="00920669" w:rsidP="00920669">
            <w:pPr>
              <w:pStyle w:val="Tekst3"/>
              <w:rPr>
                <w:sz w:val="22"/>
              </w:rPr>
            </w:pPr>
            <w:r w:rsidRPr="00B87A74">
              <w:rPr>
                <w:sz w:val="22"/>
              </w:rPr>
              <w:t xml:space="preserve">Legetøj, bøger og nogle materialer til kreative aktiviteter er placeret, hvor børnene selv kan nå dem. </w:t>
            </w:r>
          </w:p>
          <w:p w14:paraId="7EE27B01" w14:textId="236F9D16" w:rsidR="00920669" w:rsidRPr="00B87A74" w:rsidRDefault="00920669" w:rsidP="00920669">
            <w:pPr>
              <w:pStyle w:val="Tekst3"/>
              <w:rPr>
                <w:sz w:val="22"/>
              </w:rPr>
            </w:pPr>
            <w:r w:rsidRPr="00B87A74">
              <w:rPr>
                <w:sz w:val="22"/>
              </w:rPr>
              <w:t xml:space="preserve">Børnenes kreative frembringelser hænges op/stilles frem til yderligere inspiration eller udsmykning. Vi arbejder som vi kommer ind på under læreplanspunktet Kultur æstetik og fællesskab med mange forskellige materialer </w:t>
            </w:r>
            <w:r w:rsidR="00336A79" w:rsidRPr="00B87A74">
              <w:rPr>
                <w:sz w:val="22"/>
              </w:rPr>
              <w:t>og børnene</w:t>
            </w:r>
            <w:r w:rsidRPr="00B87A74">
              <w:rPr>
                <w:sz w:val="22"/>
              </w:rPr>
              <w:t xml:space="preserve"> får førstehånds indtryk og erfaringer/færdigheder med flere kunstarter. </w:t>
            </w:r>
          </w:p>
          <w:p w14:paraId="5195BF16" w14:textId="77777777" w:rsidR="00920669" w:rsidRPr="00B87A74" w:rsidRDefault="00920669" w:rsidP="00920669">
            <w:pPr>
              <w:pStyle w:val="Tekst3"/>
              <w:rPr>
                <w:sz w:val="22"/>
              </w:rPr>
            </w:pPr>
            <w:r w:rsidRPr="00B87A74">
              <w:rPr>
                <w:sz w:val="22"/>
              </w:rPr>
              <w:t xml:space="preserve">Der er stille zoner og sofaer til læsning og lign samt puderum og flere rum til mere fysisk udfoldelse </w:t>
            </w:r>
          </w:p>
          <w:p w14:paraId="7604DE1C" w14:textId="7230A8C3" w:rsidR="008570DB" w:rsidRPr="00E57D42" w:rsidRDefault="00920669" w:rsidP="00A815EF">
            <w:pPr>
              <w:pStyle w:val="Tekst3"/>
            </w:pPr>
            <w:r w:rsidRPr="00B87A74">
              <w:rPr>
                <w:sz w:val="22"/>
              </w:rPr>
              <w:t>Der er gode udefaciliteter på vores legeplads, der opfordrer til både kropslige lege og nysgerrighed ift. insekter og smådyr, hygge omkring bålet men også stille kroge med tilbud om at tegne eller om læse udenfor.</w:t>
            </w:r>
          </w:p>
        </w:tc>
      </w:tr>
    </w:tbl>
    <w:p w14:paraId="5A208AF4"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415AE9A2" w14:textId="77777777" w:rsidTr="00373C52">
        <w:trPr>
          <w:cantSplit/>
          <w:trHeight w:hRule="exact" w:val="2835"/>
        </w:trPr>
        <w:tc>
          <w:tcPr>
            <w:tcW w:w="7087" w:type="dxa"/>
            <w:tcBorders>
              <w:top w:val="nil"/>
              <w:bottom w:val="nil"/>
            </w:tcBorders>
          </w:tcPr>
          <w:p w14:paraId="2D7F8630" w14:textId="77777777"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14:paraId="104BA739" w14:textId="77777777" w:rsidR="00373C52" w:rsidRPr="00373C52" w:rsidRDefault="00373C52" w:rsidP="00373C52">
            <w:r>
              <w:rPr>
                <w:noProof/>
                <w:lang w:eastAsia="da-DK"/>
              </w:rPr>
              <w:drawing>
                <wp:inline distT="0" distB="0" distL="0" distR="0" wp14:anchorId="2FB98115" wp14:editId="7A99D1D3">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7C1C0F8" w14:textId="77777777" w:rsidR="00373C52" w:rsidRDefault="00373C52" w:rsidP="00373C52">
      <w:pPr>
        <w:pStyle w:val="MiniPara"/>
      </w:pPr>
    </w:p>
    <w:p w14:paraId="3F14D11F"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67117EC3" w14:textId="77777777" w:rsidTr="002E48AA">
        <w:tc>
          <w:tcPr>
            <w:tcW w:w="9638" w:type="dxa"/>
          </w:tcPr>
          <w:p w14:paraId="1CA762BD" w14:textId="77777777" w:rsidR="00373C52" w:rsidRDefault="00373C52" w:rsidP="00373C52">
            <w:pPr>
              <w:pStyle w:val="Tekst2"/>
            </w:pPr>
            <w:r>
              <w:t>”Den pædagogiske læreplan skal udarbejdes med udgangspunkt i seks læreplanstemaer samt mål for sammenhængen mellem læringsmiljøet og børns læring.</w:t>
            </w:r>
          </w:p>
          <w:p w14:paraId="5C83A348" w14:textId="77777777"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14:paraId="411BEAF5" w14:textId="77777777" w:rsidR="00373C52" w:rsidRPr="007400E9" w:rsidRDefault="00373C52" w:rsidP="00373C52">
            <w:pPr>
              <w:pStyle w:val="Byline"/>
            </w:pPr>
            <w:r w:rsidRPr="00373C52">
              <w:t>Den styrkede pædagogiske læreplan, Rammer og indhold, s. 32</w:t>
            </w:r>
          </w:p>
        </w:tc>
      </w:tr>
    </w:tbl>
    <w:p w14:paraId="2538DCCD" w14:textId="77777777" w:rsidR="00373C52" w:rsidRDefault="00373C52" w:rsidP="00373C52">
      <w:pPr>
        <w:pStyle w:val="MiniPara"/>
      </w:pPr>
    </w:p>
    <w:p w14:paraId="117B75C6"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2A4E997A" w14:textId="77777777" w:rsidTr="00433B67">
        <w:trPr>
          <w:cantSplit/>
        </w:trPr>
        <w:tc>
          <w:tcPr>
            <w:tcW w:w="7087" w:type="dxa"/>
          </w:tcPr>
          <w:p w14:paraId="4861E37A" w14:textId="77777777" w:rsidR="00373C52" w:rsidRPr="00084F73" w:rsidRDefault="00084F73" w:rsidP="002E48AA">
            <w:pPr>
              <w:pStyle w:val="Overskrift2"/>
              <w:rPr>
                <w:color w:val="CD1626" w:themeColor="accent2"/>
              </w:rPr>
            </w:pPr>
            <w:r>
              <w:rPr>
                <w:color w:val="CD1626" w:themeColor="accent2"/>
              </w:rPr>
              <w:t>Alsidig personlig udvikling</w:t>
            </w:r>
          </w:p>
          <w:p w14:paraId="6E60A226" w14:textId="77777777"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0C397C0D" w14:textId="77777777" w:rsidR="00084F73" w:rsidRPr="00B02D50" w:rsidRDefault="00084F73" w:rsidP="00433B67">
            <w:pPr>
              <w:pStyle w:val="Byline"/>
              <w:spacing w:after="510"/>
            </w:pPr>
            <w:r w:rsidRPr="00084F73">
              <w:t>Den styrkede pædagogiske læreplan, Rammer og indhold, s. 36-37</w:t>
            </w:r>
          </w:p>
        </w:tc>
        <w:tc>
          <w:tcPr>
            <w:tcW w:w="2551" w:type="dxa"/>
          </w:tcPr>
          <w:p w14:paraId="1458B619" w14:textId="77777777" w:rsidR="00373C52" w:rsidRDefault="00373C52" w:rsidP="002E48AA">
            <w:pPr>
              <w:jc w:val="right"/>
              <w:rPr>
                <w:color w:val="0077B3" w:themeColor="accent1"/>
              </w:rPr>
            </w:pPr>
            <w:r>
              <w:rPr>
                <w:noProof/>
                <w:color w:val="0077B3" w:themeColor="accent1"/>
                <w:lang w:eastAsia="da-DK"/>
              </w:rPr>
              <w:drawing>
                <wp:inline distT="0" distB="0" distL="0" distR="0" wp14:anchorId="7A138BA0" wp14:editId="5AE0829E">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32"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62A03C"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71FEC733" w14:textId="77777777" w:rsidTr="00B743E0">
        <w:tc>
          <w:tcPr>
            <w:tcW w:w="9638" w:type="dxa"/>
          </w:tcPr>
          <w:p w14:paraId="76A9D923" w14:textId="77777777" w:rsidR="00B743E0" w:rsidRDefault="005A03C3" w:rsidP="005A03C3">
            <w:pPr>
              <w:pStyle w:val="Tekst4"/>
              <w:ind w:left="284"/>
            </w:pPr>
            <w:r w:rsidRPr="005A03C3">
              <w:t>Pædagogiske mål for læreplanstemaet:</w:t>
            </w:r>
          </w:p>
          <w:p w14:paraId="6CFC0E85" w14:textId="77777777" w:rsidR="008627AE" w:rsidRPr="00D065DF" w:rsidRDefault="008627AE" w:rsidP="00636C30">
            <w:pPr>
              <w:pStyle w:val="Tekst4"/>
              <w:numPr>
                <w:ilvl w:val="0"/>
                <w:numId w:val="16"/>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1CC5F96F" w14:textId="77777777" w:rsidR="008627AE" w:rsidRPr="00D065DF" w:rsidRDefault="008627AE" w:rsidP="00636C30">
            <w:pPr>
              <w:pStyle w:val="Tekst4"/>
              <w:numPr>
                <w:ilvl w:val="0"/>
                <w:numId w:val="16"/>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0DC82CBB" w14:textId="77777777" w:rsidTr="002E48AA">
        <w:tc>
          <w:tcPr>
            <w:tcW w:w="9638" w:type="dxa"/>
          </w:tcPr>
          <w:p w14:paraId="40949764" w14:textId="77777777" w:rsidR="00C52031" w:rsidRDefault="00C52031" w:rsidP="00C52031">
            <w:pPr>
              <w:pStyle w:val="Tekst5rd"/>
              <w:suppressAutoHyphens/>
            </w:pPr>
            <w:r w:rsidRPr="001D4135">
              <w:t>Hvordan understøtter vores pædagogiske læringsmiljø børnenes alsidige personlige udvikling?</w:t>
            </w:r>
          </w:p>
          <w:p w14:paraId="1F809DB0" w14:textId="77777777" w:rsidR="00C52031" w:rsidRDefault="00C52031" w:rsidP="00C52031">
            <w:pPr>
              <w:pStyle w:val="Tekst1rd"/>
            </w:pPr>
            <w:r w:rsidRPr="00477942">
              <w:t>Herunder, hvordan vores pædagogiske læringsmiljø:</w:t>
            </w:r>
          </w:p>
          <w:p w14:paraId="242E31EB" w14:textId="77777777" w:rsidR="00C52031" w:rsidRPr="00DB3B26" w:rsidRDefault="00C52031" w:rsidP="00C52031">
            <w:pPr>
              <w:pStyle w:val="Bullettekst3rd"/>
            </w:pPr>
            <w:r w:rsidRPr="00DB3B26">
              <w:t>Understøtter de to pædagogiske mål for temaet Alsidig personlig udvikling</w:t>
            </w:r>
            <w:r w:rsidRPr="00DB3B26" w:rsidDel="00E42A94">
              <w:t xml:space="preserve"> </w:t>
            </w:r>
          </w:p>
          <w:p w14:paraId="1B3DDB11" w14:textId="77777777" w:rsidR="00C52031" w:rsidRPr="00DB3B26" w:rsidRDefault="00C52031" w:rsidP="00C52031">
            <w:pPr>
              <w:pStyle w:val="Bullettekst3rd"/>
            </w:pPr>
            <w:r w:rsidRPr="00DB3B26">
              <w:t xml:space="preserve">Tager udgangspunkt i det fælles pædagogiske grundlag </w:t>
            </w:r>
          </w:p>
          <w:p w14:paraId="2F09D4B9" w14:textId="77777777" w:rsidR="00C52031" w:rsidRDefault="00C52031" w:rsidP="00C52031">
            <w:pPr>
              <w:pStyle w:val="Bullettekst3rd"/>
              <w:spacing w:after="240"/>
            </w:pPr>
            <w:r w:rsidRPr="00DB3B26">
              <w:t>Ses i samspil med de øvrige læreplanstemaer.</w:t>
            </w:r>
          </w:p>
          <w:p w14:paraId="51A137D8" w14:textId="77777777" w:rsidR="00D40E7F" w:rsidRDefault="00AE18D9" w:rsidP="00D40E7F">
            <w:pPr>
              <w:pStyle w:val="Tekst3"/>
              <w:rPr>
                <w:b/>
                <w:bCs/>
              </w:rPr>
            </w:pPr>
            <w:r w:rsidRPr="00C5717A">
              <w:rPr>
                <w:b/>
                <w:bCs/>
              </w:rPr>
              <w:t>Møllebjerghaves mål</w:t>
            </w:r>
            <w:r w:rsidR="00E61DA2" w:rsidRPr="00C5717A">
              <w:rPr>
                <w:b/>
                <w:bCs/>
              </w:rPr>
              <w:t xml:space="preserve"> </w:t>
            </w:r>
            <w:r w:rsidR="00C5717A">
              <w:rPr>
                <w:b/>
                <w:bCs/>
              </w:rPr>
              <w:t xml:space="preserve">for </w:t>
            </w:r>
            <w:r w:rsidR="00E61DA2" w:rsidRPr="00C5717A">
              <w:rPr>
                <w:b/>
                <w:bCs/>
              </w:rPr>
              <w:t>alsidig udvikling</w:t>
            </w:r>
          </w:p>
          <w:p w14:paraId="0628262C" w14:textId="2269D3BC" w:rsidR="00AE18D9" w:rsidRPr="00D40E7F" w:rsidRDefault="00AE18D9" w:rsidP="00D40E7F">
            <w:pPr>
              <w:pStyle w:val="Tekst3"/>
              <w:rPr>
                <w:b/>
                <w:bCs/>
                <w:sz w:val="22"/>
                <w:szCs w:val="22"/>
              </w:rPr>
            </w:pPr>
            <w:r w:rsidRPr="00D40E7F">
              <w:rPr>
                <w:sz w:val="22"/>
                <w:szCs w:val="22"/>
              </w:rPr>
              <w:t>Vores mål er at skabe et trivselsmiljø som støtter at børnene udnytter deres potentiale bedst muligt</w:t>
            </w:r>
            <w:r w:rsidR="0091578C" w:rsidRPr="00D40E7F">
              <w:rPr>
                <w:sz w:val="22"/>
                <w:szCs w:val="22"/>
              </w:rPr>
              <w:t xml:space="preserve"> så</w:t>
            </w:r>
            <w:r w:rsidR="00D40E7F" w:rsidRPr="00D40E7F">
              <w:rPr>
                <w:sz w:val="22"/>
                <w:szCs w:val="22"/>
              </w:rPr>
              <w:t>:</w:t>
            </w:r>
          </w:p>
          <w:p w14:paraId="23FF6876" w14:textId="4801FDEF" w:rsidR="0091578C" w:rsidRDefault="00AE18D9" w:rsidP="00636C30">
            <w:pPr>
              <w:pStyle w:val="Tekst2"/>
              <w:numPr>
                <w:ilvl w:val="0"/>
                <w:numId w:val="20"/>
              </w:numPr>
            </w:pPr>
            <w:r>
              <w:t>børnene hviler i sig selv med</w:t>
            </w:r>
            <w:r w:rsidR="0091578C">
              <w:t>,</w:t>
            </w:r>
            <w:r>
              <w:t xml:space="preserve"> det de kan</w:t>
            </w:r>
            <w:r w:rsidR="00C32643">
              <w:t>,</w:t>
            </w:r>
            <w:r w:rsidR="00CB0A54">
              <w:t xml:space="preserve"> </w:t>
            </w:r>
            <w:r w:rsidR="0091578C">
              <w:t xml:space="preserve">men </w:t>
            </w:r>
            <w:r w:rsidR="00C32643">
              <w:t xml:space="preserve">samtidig </w:t>
            </w:r>
            <w:r w:rsidR="0091578C">
              <w:t>med lyst til at udvikle sig og lære, fordi de på den måde udnytter deres potentiale</w:t>
            </w:r>
            <w:r w:rsidR="00C32643">
              <w:t>.</w:t>
            </w:r>
          </w:p>
          <w:p w14:paraId="67557FC2" w14:textId="39E42671" w:rsidR="00AE18D9" w:rsidRDefault="0091578C" w:rsidP="00636C30">
            <w:pPr>
              <w:pStyle w:val="Tekst2"/>
              <w:numPr>
                <w:ilvl w:val="0"/>
                <w:numId w:val="20"/>
              </w:numPr>
            </w:pPr>
            <w:r>
              <w:t>b</w:t>
            </w:r>
            <w:r w:rsidR="00AE18D9">
              <w:t>ørnenes selvværd styrkes.</w:t>
            </w:r>
          </w:p>
          <w:p w14:paraId="00A3897B" w14:textId="5F98F367" w:rsidR="00C32643" w:rsidRDefault="00C32643" w:rsidP="00636C30">
            <w:pPr>
              <w:pStyle w:val="Tekst2"/>
              <w:numPr>
                <w:ilvl w:val="0"/>
                <w:numId w:val="20"/>
              </w:numPr>
            </w:pPr>
            <w:r>
              <w:t xml:space="preserve">børnene er rummelige </w:t>
            </w:r>
            <w:proofErr w:type="gramStart"/>
            <w:r>
              <w:t>overfor</w:t>
            </w:r>
            <w:proofErr w:type="gramEnd"/>
            <w:r>
              <w:t xml:space="preserve"> kammerater, med andre livsvilkår end de selv har.</w:t>
            </w:r>
          </w:p>
          <w:p w14:paraId="3A1624D9" w14:textId="69DE117C" w:rsidR="00AE18D9" w:rsidRDefault="0091578C" w:rsidP="00636C30">
            <w:pPr>
              <w:pStyle w:val="Tekst2"/>
              <w:numPr>
                <w:ilvl w:val="0"/>
                <w:numId w:val="20"/>
              </w:numPr>
            </w:pPr>
            <w:r>
              <w:t>børnene</w:t>
            </w:r>
            <w:r w:rsidR="00AE18D9">
              <w:t xml:space="preserve"> bliver så selvhjulpne som muligt.</w:t>
            </w:r>
          </w:p>
          <w:p w14:paraId="35433472" w14:textId="2F95E174" w:rsidR="00AE18D9" w:rsidRDefault="00AE18D9" w:rsidP="00636C30">
            <w:pPr>
              <w:pStyle w:val="Tekst2"/>
              <w:numPr>
                <w:ilvl w:val="0"/>
                <w:numId w:val="20"/>
              </w:numPr>
            </w:pPr>
            <w:r>
              <w:t>børnene får tilpas viden i forhold til deres alder og formåen</w:t>
            </w:r>
          </w:p>
          <w:p w14:paraId="206374A4" w14:textId="7C63815B" w:rsidR="00AE18D9" w:rsidRDefault="00E61DA2" w:rsidP="00636C30">
            <w:pPr>
              <w:pStyle w:val="Tekst2"/>
              <w:numPr>
                <w:ilvl w:val="0"/>
                <w:numId w:val="20"/>
              </w:numPr>
            </w:pPr>
            <w:r>
              <w:t>børnenes</w:t>
            </w:r>
            <w:r w:rsidR="00AE18D9">
              <w:t xml:space="preserve"> viden langt hen ad vejen er selvoplevet, så indlæringen lagres som basisviden.</w:t>
            </w:r>
          </w:p>
          <w:p w14:paraId="050F600B" w14:textId="77777777" w:rsidR="00C32643" w:rsidRDefault="00C32643" w:rsidP="00AE18D9">
            <w:pPr>
              <w:pStyle w:val="Tekst3"/>
              <w:spacing w:line="240" w:lineRule="auto"/>
            </w:pPr>
          </w:p>
          <w:p w14:paraId="133BEC96" w14:textId="74C7A4CD" w:rsidR="00AE18D9" w:rsidRPr="00C5717A" w:rsidRDefault="00CB0A54" w:rsidP="00AE18D9">
            <w:pPr>
              <w:pStyle w:val="Tekst3"/>
              <w:spacing w:line="240" w:lineRule="auto"/>
              <w:rPr>
                <w:b/>
                <w:bCs/>
              </w:rPr>
            </w:pPr>
            <w:r w:rsidRPr="00C5717A">
              <w:rPr>
                <w:b/>
                <w:bCs/>
              </w:rPr>
              <w:t>Sådan gør vi i praksis</w:t>
            </w:r>
            <w:r w:rsidR="00AE18D9" w:rsidRPr="00C5717A">
              <w:rPr>
                <w:b/>
                <w:bCs/>
              </w:rPr>
              <w:t xml:space="preserve"> </w:t>
            </w:r>
          </w:p>
          <w:p w14:paraId="3CB8A83D" w14:textId="2874EEC6" w:rsidR="00534237" w:rsidRDefault="000349C9" w:rsidP="001F211D">
            <w:pPr>
              <w:pStyle w:val="Tekst2"/>
            </w:pPr>
            <w:r>
              <w:t>Vores anerkendende tilgang til børnene støtter op om børnenes alsidige udvikling. Vi er nærværende og tydelige pædagoger</w:t>
            </w:r>
            <w:r w:rsidR="007A331F">
              <w:t>,</w:t>
            </w:r>
            <w:r>
              <w:t xml:space="preserve"> som sætter rammen børnene trygt kan udvikle sig i. Vi støtter børnene i at gå efter næste udviklingszone</w:t>
            </w:r>
            <w:r w:rsidR="007A331F">
              <w:t>,</w:t>
            </w:r>
            <w:r>
              <w:t xml:space="preserve"> når de har overskud </w:t>
            </w:r>
            <w:r w:rsidR="009F5FAA">
              <w:t xml:space="preserve">til det </w:t>
            </w:r>
            <w:r>
              <w:t>og giver omsorgen</w:t>
            </w:r>
            <w:r w:rsidR="001345E0">
              <w:t xml:space="preserve"> eks.</w:t>
            </w:r>
            <w:r w:rsidR="009F5FAA">
              <w:t xml:space="preserve"> med</w:t>
            </w:r>
            <w:r>
              <w:t xml:space="preserve"> en hånd </w:t>
            </w:r>
            <w:r w:rsidR="001345E0">
              <w:t>til flyverdragten</w:t>
            </w:r>
            <w:r>
              <w:t xml:space="preserve"> de dage børnene har brug for det. </w:t>
            </w:r>
          </w:p>
          <w:p w14:paraId="3D472FBF" w14:textId="1B19C3F8" w:rsidR="000349C9" w:rsidRDefault="000349C9" w:rsidP="00927841">
            <w:pPr>
              <w:pStyle w:val="Tekst2"/>
            </w:pPr>
            <w:r>
              <w:lastRenderedPageBreak/>
              <w:t>Vi har fokus på børnenes selvhjulpenhed både med hensyn til praktiske færdigheder</w:t>
            </w:r>
            <w:r w:rsidR="007A331F">
              <w:t>,</w:t>
            </w:r>
            <w:r>
              <w:t xml:space="preserve"> men også med hensyn til at indrette læringsmiljøerne</w:t>
            </w:r>
            <w:r w:rsidR="007A331F">
              <w:t>,</w:t>
            </w:r>
            <w:r>
              <w:t xml:space="preserve"> så børnene selv </w:t>
            </w:r>
            <w:r w:rsidR="001A1BD2">
              <w:t>kan</w:t>
            </w:r>
            <w:r>
              <w:t xml:space="preserve"> tage det legetøj eller forskellige materialer til kreative aktiviteter</w:t>
            </w:r>
            <w:r w:rsidR="007A331F">
              <w:t xml:space="preserve"> de prioritere</w:t>
            </w:r>
            <w:r>
              <w:t xml:space="preserve">. </w:t>
            </w:r>
          </w:p>
          <w:p w14:paraId="7AE669FA" w14:textId="6A0E6021" w:rsidR="000349C9" w:rsidRPr="00927841" w:rsidRDefault="007A331F" w:rsidP="002E48AA">
            <w:pPr>
              <w:pStyle w:val="Tekst3"/>
              <w:rPr>
                <w:sz w:val="22"/>
              </w:rPr>
            </w:pPr>
            <w:r w:rsidRPr="00927841">
              <w:rPr>
                <w:sz w:val="22"/>
              </w:rPr>
              <w:t>Vi har primærpædagoger, som er særlige ansvarlige for en gruppe børn.</w:t>
            </w:r>
            <w:r w:rsidR="001345E0" w:rsidRPr="00927841">
              <w:rPr>
                <w:sz w:val="22"/>
              </w:rPr>
              <w:t xml:space="preserve"> V</w:t>
            </w:r>
            <w:r w:rsidRPr="00927841">
              <w:rPr>
                <w:sz w:val="22"/>
              </w:rPr>
              <w:t>i arbejder gerne i mindre børnegrupper fordelt inde og ude</w:t>
            </w:r>
            <w:r w:rsidR="001345E0" w:rsidRPr="00927841">
              <w:rPr>
                <w:sz w:val="22"/>
              </w:rPr>
              <w:t>,</w:t>
            </w:r>
            <w:r w:rsidRPr="00927841">
              <w:rPr>
                <w:sz w:val="22"/>
              </w:rPr>
              <w:t xml:space="preserve"> hvilket giver bedre mulighed for ro til fordybelse i aktiviteter.   </w:t>
            </w:r>
          </w:p>
          <w:p w14:paraId="448AB113" w14:textId="5B02082B" w:rsidR="001345E0" w:rsidRPr="00927841" w:rsidRDefault="001345E0" w:rsidP="002E48AA">
            <w:pPr>
              <w:pStyle w:val="Tekst3"/>
              <w:rPr>
                <w:sz w:val="22"/>
              </w:rPr>
            </w:pPr>
            <w:r w:rsidRPr="00927841">
              <w:rPr>
                <w:sz w:val="22"/>
              </w:rPr>
              <w:t xml:space="preserve">Vi har samlinger i større eller mindre børnegrupper. Her er vi først opmærksom på at arbejde med det enkelte barns kompetencer til at blive i gruppen og derefter støtter vi barnet i at eksperimentere med de muligheder der er for udvikling i samværet med andre børn og voksne. Fra at bare være med til at tale i forsamlingen og til at være midtpunkt for alles opmærksomhed. </w:t>
            </w:r>
          </w:p>
          <w:p w14:paraId="53782A65" w14:textId="5299A351" w:rsidR="009F5FAA" w:rsidRPr="00927841" w:rsidRDefault="009F5FAA" w:rsidP="002E48AA">
            <w:pPr>
              <w:pStyle w:val="Tekst3"/>
              <w:rPr>
                <w:sz w:val="22"/>
              </w:rPr>
            </w:pPr>
            <w:r w:rsidRPr="00927841">
              <w:rPr>
                <w:sz w:val="22"/>
              </w:rPr>
              <w:t>Lige meget hvilket læreplanstema man arbejder med, arbejder man samtidig med barnets alsidige udvikling. De erfaringer og færdigheder barnet får motorisk- sprogligt - i naturen eller ved kreative aktiviteter</w:t>
            </w:r>
            <w:r w:rsidR="00E61DA2" w:rsidRPr="00927841">
              <w:rPr>
                <w:sz w:val="22"/>
              </w:rPr>
              <w:t xml:space="preserve"> </w:t>
            </w:r>
            <w:r w:rsidRPr="00927841">
              <w:rPr>
                <w:sz w:val="22"/>
              </w:rPr>
              <w:t>indgå</w:t>
            </w:r>
            <w:r w:rsidR="00E61DA2" w:rsidRPr="00927841">
              <w:rPr>
                <w:sz w:val="22"/>
              </w:rPr>
              <w:t>r</w:t>
            </w:r>
            <w:r w:rsidRPr="00927841">
              <w:rPr>
                <w:sz w:val="22"/>
              </w:rPr>
              <w:t xml:space="preserve"> i barnets alsidige udvikling. </w:t>
            </w:r>
          </w:p>
          <w:p w14:paraId="4FF9E446" w14:textId="4B97D95E" w:rsidR="00AE18D9" w:rsidRPr="00927841" w:rsidRDefault="00AE18D9" w:rsidP="00AE18D9">
            <w:pPr>
              <w:pStyle w:val="Tekst3"/>
              <w:rPr>
                <w:sz w:val="22"/>
              </w:rPr>
            </w:pPr>
            <w:r w:rsidRPr="00927841">
              <w:rPr>
                <w:sz w:val="22"/>
              </w:rPr>
              <w:t>Vi er bevidste om den læring der er i</w:t>
            </w:r>
            <w:r w:rsidR="0091578C" w:rsidRPr="00927841">
              <w:rPr>
                <w:sz w:val="22"/>
              </w:rPr>
              <w:t xml:space="preserve"> </w:t>
            </w:r>
            <w:r w:rsidRPr="00927841">
              <w:rPr>
                <w:sz w:val="22"/>
              </w:rPr>
              <w:t>de daglige rutiner som toiletbesøg, garderobesituationer</w:t>
            </w:r>
            <w:r w:rsidR="0091578C" w:rsidRPr="00927841">
              <w:rPr>
                <w:sz w:val="22"/>
              </w:rPr>
              <w:t>, s</w:t>
            </w:r>
            <w:r w:rsidRPr="00927841">
              <w:rPr>
                <w:sz w:val="22"/>
              </w:rPr>
              <w:t>pil og forskellige aktiviteter.</w:t>
            </w:r>
            <w:r w:rsidR="0091578C" w:rsidRPr="00927841">
              <w:rPr>
                <w:sz w:val="22"/>
              </w:rPr>
              <w:t xml:space="preserve"> Disser erfaringer vil også bidrage til barnets </w:t>
            </w:r>
            <w:r w:rsidR="00C32643" w:rsidRPr="00927841">
              <w:rPr>
                <w:sz w:val="22"/>
              </w:rPr>
              <w:t>alsidige udvikling.</w:t>
            </w:r>
          </w:p>
          <w:p w14:paraId="50FD8577" w14:textId="5CFCABD5" w:rsidR="00AE18D9" w:rsidRPr="00927841" w:rsidRDefault="00C32643" w:rsidP="00C32643">
            <w:pPr>
              <w:pStyle w:val="Tekst3"/>
              <w:rPr>
                <w:sz w:val="22"/>
              </w:rPr>
            </w:pPr>
            <w:r w:rsidRPr="00927841">
              <w:rPr>
                <w:sz w:val="22"/>
              </w:rPr>
              <w:t xml:space="preserve">Vi </w:t>
            </w:r>
            <w:r w:rsidR="00E61DA2" w:rsidRPr="00927841">
              <w:rPr>
                <w:sz w:val="22"/>
              </w:rPr>
              <w:t xml:space="preserve">reflekter over </w:t>
            </w:r>
            <w:r w:rsidRPr="00927841">
              <w:rPr>
                <w:sz w:val="22"/>
              </w:rPr>
              <w:t>hvordan vi er rollemo</w:t>
            </w:r>
            <w:r w:rsidR="00E61DA2" w:rsidRPr="00927841">
              <w:rPr>
                <w:sz w:val="22"/>
              </w:rPr>
              <w:t>d</w:t>
            </w:r>
            <w:r w:rsidRPr="00927841">
              <w:rPr>
                <w:sz w:val="22"/>
              </w:rPr>
              <w:t>eller for børnene, den måde vi møder børn og kollega</w:t>
            </w:r>
            <w:r w:rsidR="00AE18D9" w:rsidRPr="00927841">
              <w:rPr>
                <w:sz w:val="22"/>
              </w:rPr>
              <w:t xml:space="preserve"> </w:t>
            </w:r>
            <w:r w:rsidRPr="00927841">
              <w:rPr>
                <w:sz w:val="22"/>
              </w:rPr>
              <w:t xml:space="preserve">og forældre </w:t>
            </w:r>
            <w:r w:rsidR="00E61DA2" w:rsidRPr="00927841">
              <w:rPr>
                <w:sz w:val="22"/>
              </w:rPr>
              <w:t>giver vi videre til børnene.</w:t>
            </w:r>
          </w:p>
          <w:p w14:paraId="24856CE2" w14:textId="77777777" w:rsidR="00AE18D9" w:rsidRPr="00927841" w:rsidRDefault="00AE18D9" w:rsidP="00AE18D9">
            <w:pPr>
              <w:pStyle w:val="Tekst3"/>
              <w:rPr>
                <w:sz w:val="22"/>
              </w:rPr>
            </w:pPr>
            <w:r w:rsidRPr="00927841">
              <w:rPr>
                <w:sz w:val="22"/>
              </w:rPr>
              <w:t>Vi er på ture væk fra Møllebjerghave, og disse ture skaber basis for ny viden og nye kompetencer, rumligt, begrebsmæssigt, praktisk, socialt osv.</w:t>
            </w:r>
          </w:p>
          <w:p w14:paraId="01FDD859" w14:textId="0CF4C064" w:rsidR="00AE18D9" w:rsidRPr="00927841" w:rsidRDefault="00AE18D9" w:rsidP="00AE18D9">
            <w:pPr>
              <w:pStyle w:val="Tekst3"/>
              <w:rPr>
                <w:sz w:val="22"/>
              </w:rPr>
            </w:pPr>
            <w:r w:rsidRPr="00927841">
              <w:rPr>
                <w:sz w:val="22"/>
              </w:rPr>
              <w:t>Det er vigtigt for os at børnene føler glæde ved det vi laver sammen med dem, fordi glæden ved en aktivitet giver positiv indlæring.</w:t>
            </w:r>
          </w:p>
          <w:p w14:paraId="3C774588" w14:textId="367C1A97" w:rsidR="00AE18D9" w:rsidRDefault="00AE18D9" w:rsidP="0091578C">
            <w:pPr>
              <w:pStyle w:val="Tekst3"/>
            </w:pPr>
          </w:p>
          <w:p w14:paraId="5214D517" w14:textId="043FC314" w:rsidR="00541430" w:rsidRDefault="00541430" w:rsidP="0091578C">
            <w:pPr>
              <w:pStyle w:val="Tekst3"/>
            </w:pPr>
          </w:p>
          <w:p w14:paraId="1D2B8313" w14:textId="77777777" w:rsidR="00541430" w:rsidRDefault="00541430" w:rsidP="0091578C">
            <w:pPr>
              <w:pStyle w:val="Tekst3"/>
            </w:pPr>
          </w:p>
          <w:p w14:paraId="045A0D98" w14:textId="1A6F575D" w:rsidR="00B92709" w:rsidRPr="007400E9" w:rsidRDefault="00B92709" w:rsidP="0091578C">
            <w:pPr>
              <w:pStyle w:val="Tekst3"/>
            </w:pPr>
          </w:p>
        </w:tc>
      </w:tr>
    </w:tbl>
    <w:p w14:paraId="671244A0" w14:textId="1C4A2677" w:rsidR="003B4C9C" w:rsidRPr="00AE18D9" w:rsidRDefault="003B4C9C" w:rsidP="00AE18D9">
      <w:pPr>
        <w:pStyle w:val="MiniPara"/>
      </w:pPr>
    </w:p>
    <w:p w14:paraId="44762B38"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29443D49" w14:textId="77777777" w:rsidTr="002E48AA">
        <w:trPr>
          <w:cantSplit/>
        </w:trPr>
        <w:tc>
          <w:tcPr>
            <w:tcW w:w="7087" w:type="dxa"/>
          </w:tcPr>
          <w:p w14:paraId="0464E3C8" w14:textId="77777777" w:rsidR="003B4C9C" w:rsidRPr="00084F73" w:rsidRDefault="003B4C9C" w:rsidP="002E48AA">
            <w:pPr>
              <w:pStyle w:val="Overskrift2"/>
              <w:rPr>
                <w:color w:val="CD1626" w:themeColor="accent2"/>
              </w:rPr>
            </w:pPr>
            <w:r>
              <w:rPr>
                <w:color w:val="CD1626" w:themeColor="accent2"/>
              </w:rPr>
              <w:t>Social udvikling</w:t>
            </w:r>
          </w:p>
          <w:p w14:paraId="2D831A5E" w14:textId="77777777"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19975028" w14:textId="77777777"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5CEAD75C" w14:textId="77777777" w:rsidR="003B4C9C" w:rsidRPr="00B02D50" w:rsidRDefault="003B4C9C" w:rsidP="002E48AA">
            <w:pPr>
              <w:pStyle w:val="Byline"/>
            </w:pPr>
            <w:r w:rsidRPr="003B4C9C">
              <w:t>Den styrkede pædagogiske læreplan, Rammer og indhold, s. 38-39</w:t>
            </w:r>
          </w:p>
        </w:tc>
        <w:tc>
          <w:tcPr>
            <w:tcW w:w="2551" w:type="dxa"/>
          </w:tcPr>
          <w:p w14:paraId="3854D38B" w14:textId="77777777" w:rsidR="003B4C9C" w:rsidRDefault="005D3542" w:rsidP="002E48AA">
            <w:pPr>
              <w:jc w:val="right"/>
              <w:rPr>
                <w:color w:val="0077B3" w:themeColor="accent1"/>
              </w:rPr>
            </w:pPr>
            <w:r>
              <w:rPr>
                <w:noProof/>
                <w:color w:val="0077B3" w:themeColor="accent1"/>
                <w:lang w:eastAsia="da-DK"/>
              </w:rPr>
              <w:drawing>
                <wp:inline distT="0" distB="0" distL="0" distR="0" wp14:anchorId="71FFCD39" wp14:editId="7D70FE23">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9EFDF6E"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4E8438A7" w14:textId="77777777" w:rsidTr="002E48AA">
        <w:tc>
          <w:tcPr>
            <w:tcW w:w="9638" w:type="dxa"/>
          </w:tcPr>
          <w:p w14:paraId="425B447F" w14:textId="77777777" w:rsidR="003B4C9C" w:rsidRDefault="003B4C9C" w:rsidP="002E48AA">
            <w:pPr>
              <w:pStyle w:val="Tekst4"/>
              <w:ind w:left="284"/>
            </w:pPr>
            <w:r w:rsidRPr="005A03C3">
              <w:lastRenderedPageBreak/>
              <w:t>Pædagogiske mål for læreplanstemaet:</w:t>
            </w:r>
          </w:p>
          <w:p w14:paraId="425F8531" w14:textId="77777777" w:rsidR="003B4C9C" w:rsidRPr="00D065DF" w:rsidRDefault="00AE7FAD" w:rsidP="00636C30">
            <w:pPr>
              <w:pStyle w:val="Tekst4"/>
              <w:numPr>
                <w:ilvl w:val="0"/>
                <w:numId w:val="15"/>
              </w:numPr>
            </w:pPr>
            <w:r w:rsidRPr="00AE7FAD">
              <w:t>Det pædagogiske læringsmiljø skal understøtte, at alle børn trives og indgår i sociale fællesskaber, og at alle børn udvikler empati og relationer.</w:t>
            </w:r>
            <w:r w:rsidR="003B4C9C" w:rsidRPr="00D065DF">
              <w:t xml:space="preserve"> </w:t>
            </w:r>
          </w:p>
          <w:p w14:paraId="65858676" w14:textId="77777777" w:rsidR="003B4C9C" w:rsidRPr="00D065DF" w:rsidRDefault="00AE7FAD" w:rsidP="00636C30">
            <w:pPr>
              <w:pStyle w:val="Tekst4"/>
              <w:numPr>
                <w:ilvl w:val="0"/>
                <w:numId w:val="15"/>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14:paraId="0EC21542" w14:textId="77777777" w:rsidTr="002E48AA">
        <w:tc>
          <w:tcPr>
            <w:tcW w:w="9638" w:type="dxa"/>
          </w:tcPr>
          <w:p w14:paraId="2CC326F5" w14:textId="77777777" w:rsidR="00B92709" w:rsidRDefault="00B92709" w:rsidP="000D1562">
            <w:pPr>
              <w:pStyle w:val="Tekst2"/>
              <w:rPr>
                <w:b/>
                <w:bCs/>
                <w:color w:val="FF0000"/>
              </w:rPr>
            </w:pPr>
          </w:p>
          <w:p w14:paraId="334D63FC" w14:textId="2C8CB331" w:rsidR="00C52031" w:rsidRPr="000D1562" w:rsidRDefault="00C52031" w:rsidP="000D1562">
            <w:pPr>
              <w:pStyle w:val="Tekst2"/>
              <w:rPr>
                <w:b/>
                <w:bCs/>
                <w:color w:val="FF0000"/>
              </w:rPr>
            </w:pPr>
            <w:r w:rsidRPr="000D1562">
              <w:rPr>
                <w:b/>
                <w:bCs/>
                <w:color w:val="FF0000"/>
              </w:rPr>
              <w:t>Hvordan understøtter vores pædagogiske læringsmiljø børnenes sociale udvikling?</w:t>
            </w:r>
          </w:p>
          <w:p w14:paraId="3B019715" w14:textId="77777777" w:rsidR="00C52031" w:rsidRPr="000D1562" w:rsidRDefault="00C52031" w:rsidP="000D1562">
            <w:pPr>
              <w:pStyle w:val="Tekst2"/>
              <w:rPr>
                <w:b/>
                <w:bCs/>
                <w:color w:val="FF0000"/>
              </w:rPr>
            </w:pPr>
            <w:r w:rsidRPr="000D1562">
              <w:rPr>
                <w:b/>
                <w:bCs/>
                <w:color w:val="FF0000"/>
              </w:rPr>
              <w:t>Herunder, hvordan vores pædagogiske læringsmiljø:</w:t>
            </w:r>
          </w:p>
          <w:p w14:paraId="470DE6FB" w14:textId="2BBB03FC" w:rsidR="00C52031" w:rsidRPr="000D1562" w:rsidRDefault="00C52031" w:rsidP="00636C30">
            <w:pPr>
              <w:pStyle w:val="Tekst2"/>
              <w:numPr>
                <w:ilvl w:val="0"/>
                <w:numId w:val="22"/>
              </w:numPr>
              <w:rPr>
                <w:color w:val="FF0000"/>
              </w:rPr>
            </w:pPr>
            <w:r w:rsidRPr="000D1562">
              <w:rPr>
                <w:color w:val="FF0000"/>
              </w:rPr>
              <w:t>Understøtter de to pædagogiske mål for temaet social udvikling</w:t>
            </w:r>
            <w:r w:rsidRPr="000D1562" w:rsidDel="00E42A94">
              <w:rPr>
                <w:color w:val="FF0000"/>
              </w:rPr>
              <w:t xml:space="preserve"> </w:t>
            </w:r>
          </w:p>
          <w:p w14:paraId="7B6309AA" w14:textId="77777777" w:rsidR="00C52031" w:rsidRPr="000D1562" w:rsidRDefault="00C52031" w:rsidP="00636C30">
            <w:pPr>
              <w:pStyle w:val="Tekst2"/>
              <w:numPr>
                <w:ilvl w:val="0"/>
                <w:numId w:val="22"/>
              </w:numPr>
              <w:rPr>
                <w:color w:val="FF0000"/>
              </w:rPr>
            </w:pPr>
            <w:r w:rsidRPr="000D1562">
              <w:rPr>
                <w:color w:val="FF0000"/>
              </w:rPr>
              <w:t xml:space="preserve">Tager udgangspunkt i det fælles pædagogiske grundlag </w:t>
            </w:r>
          </w:p>
          <w:p w14:paraId="2176C0D6" w14:textId="55BA5BC5" w:rsidR="00C52031" w:rsidRDefault="00C52031" w:rsidP="00636C30">
            <w:pPr>
              <w:pStyle w:val="Tekst2"/>
              <w:numPr>
                <w:ilvl w:val="0"/>
                <w:numId w:val="22"/>
              </w:numPr>
              <w:rPr>
                <w:color w:val="FF0000"/>
              </w:rPr>
            </w:pPr>
            <w:r w:rsidRPr="000D1562">
              <w:rPr>
                <w:color w:val="FF0000"/>
              </w:rPr>
              <w:t>Ses i samspil med de øvrige læreplanstemaer.</w:t>
            </w:r>
          </w:p>
          <w:p w14:paraId="695F7B71" w14:textId="77777777" w:rsidR="00B92709" w:rsidRPr="000D1562" w:rsidRDefault="00B92709" w:rsidP="00B92709">
            <w:pPr>
              <w:pStyle w:val="Tekst2"/>
              <w:ind w:left="720"/>
              <w:rPr>
                <w:color w:val="FF0000"/>
              </w:rPr>
            </w:pPr>
          </w:p>
          <w:p w14:paraId="66662F07" w14:textId="4E6863D0" w:rsidR="00CB0A54" w:rsidRPr="00B92709" w:rsidRDefault="00E61DA2" w:rsidP="000D1562">
            <w:pPr>
              <w:pStyle w:val="Tekst2"/>
              <w:rPr>
                <w:b/>
                <w:bCs/>
              </w:rPr>
            </w:pPr>
            <w:r w:rsidRPr="000D1562">
              <w:rPr>
                <w:b/>
                <w:bCs/>
              </w:rPr>
              <w:t xml:space="preserve">Møllebjerghaves mål </w:t>
            </w:r>
            <w:r w:rsidR="00C5717A" w:rsidRPr="000D1562">
              <w:rPr>
                <w:b/>
                <w:bCs/>
              </w:rPr>
              <w:t>for</w:t>
            </w:r>
            <w:r w:rsidRPr="000D1562">
              <w:rPr>
                <w:b/>
                <w:bCs/>
              </w:rPr>
              <w:t xml:space="preserve"> social udvikling</w:t>
            </w:r>
          </w:p>
          <w:p w14:paraId="108E31C7" w14:textId="0BA929BB" w:rsidR="00E61DA2" w:rsidRPr="000D1562" w:rsidRDefault="00E61DA2" w:rsidP="000D1562">
            <w:pPr>
              <w:pStyle w:val="Tekst2"/>
            </w:pPr>
            <w:r w:rsidRPr="000D1562">
              <w:t>At børnene udvikler evnen til</w:t>
            </w:r>
            <w:r w:rsidR="00C5717A" w:rsidRPr="000D1562">
              <w:t>:</w:t>
            </w:r>
          </w:p>
          <w:p w14:paraId="3A186C3F" w14:textId="65C02695" w:rsidR="00E61DA2" w:rsidRPr="000D1562" w:rsidRDefault="00C5717A" w:rsidP="00636C30">
            <w:pPr>
              <w:pStyle w:val="Tekst2"/>
              <w:numPr>
                <w:ilvl w:val="0"/>
                <w:numId w:val="21"/>
              </w:numPr>
            </w:pPr>
            <w:r w:rsidRPr="000D1562">
              <w:t>a</w:t>
            </w:r>
            <w:r w:rsidR="00E61DA2" w:rsidRPr="000D1562">
              <w:t>t kunne sige til og fra</w:t>
            </w:r>
          </w:p>
          <w:p w14:paraId="1A334D2A" w14:textId="34822B9E" w:rsidR="00CB0A54" w:rsidRPr="000D1562" w:rsidRDefault="00C5717A" w:rsidP="00636C30">
            <w:pPr>
              <w:pStyle w:val="Tekst2"/>
              <w:numPr>
                <w:ilvl w:val="0"/>
                <w:numId w:val="21"/>
              </w:numPr>
            </w:pPr>
            <w:r w:rsidRPr="000D1562">
              <w:t>a</w:t>
            </w:r>
            <w:r w:rsidR="00E61DA2" w:rsidRPr="000D1562">
              <w:t>t vide hvordan man er en god ven eller kamme</w:t>
            </w:r>
            <w:r w:rsidRPr="000D1562">
              <w:t>rat</w:t>
            </w:r>
          </w:p>
          <w:p w14:paraId="33DC116E" w14:textId="0010940A" w:rsidR="00CB0A54" w:rsidRPr="000D1562" w:rsidRDefault="00C5717A" w:rsidP="00636C30">
            <w:pPr>
              <w:pStyle w:val="Tekst2"/>
              <w:numPr>
                <w:ilvl w:val="0"/>
                <w:numId w:val="21"/>
              </w:numPr>
            </w:pPr>
            <w:r w:rsidRPr="000D1562">
              <w:t>a</w:t>
            </w:r>
            <w:r w:rsidR="00E61DA2" w:rsidRPr="000D1562">
              <w:t>t lære at respektere egne og andres græns</w:t>
            </w:r>
            <w:r w:rsidR="000920EE">
              <w:t>er</w:t>
            </w:r>
          </w:p>
          <w:p w14:paraId="4F0A4663" w14:textId="2B289F51" w:rsidR="00E61DA2" w:rsidRPr="000D1562" w:rsidRDefault="00C5717A" w:rsidP="00636C30">
            <w:pPr>
              <w:pStyle w:val="Tekst2"/>
              <w:numPr>
                <w:ilvl w:val="0"/>
                <w:numId w:val="21"/>
              </w:numPr>
            </w:pPr>
            <w:r w:rsidRPr="000D1562">
              <w:t>a</w:t>
            </w:r>
            <w:r w:rsidR="00E61DA2" w:rsidRPr="000D1562">
              <w:t>t kunne vente og udsætte egne behov</w:t>
            </w:r>
          </w:p>
          <w:p w14:paraId="583B2DFD" w14:textId="29994708" w:rsidR="00E61DA2" w:rsidRPr="000D1562" w:rsidRDefault="00C5717A" w:rsidP="00636C30">
            <w:pPr>
              <w:pStyle w:val="Tekst2"/>
              <w:numPr>
                <w:ilvl w:val="0"/>
                <w:numId w:val="21"/>
              </w:numPr>
            </w:pPr>
            <w:r w:rsidRPr="000D1562">
              <w:t>a</w:t>
            </w:r>
            <w:r w:rsidR="00E61DA2" w:rsidRPr="000D1562">
              <w:t>t kunne opleve glæden ved leg med andre</w:t>
            </w:r>
          </w:p>
          <w:p w14:paraId="71601D92" w14:textId="4FFAD5A1" w:rsidR="00E61DA2" w:rsidRPr="000D1562" w:rsidRDefault="00C5717A" w:rsidP="00636C30">
            <w:pPr>
              <w:pStyle w:val="Tekst2"/>
              <w:numPr>
                <w:ilvl w:val="0"/>
                <w:numId w:val="21"/>
              </w:numPr>
            </w:pPr>
            <w:r w:rsidRPr="000D1562">
              <w:t>a</w:t>
            </w:r>
            <w:r w:rsidR="00E61DA2" w:rsidRPr="000D1562">
              <w:t>t kunne lytte til hinanden og udvise empati</w:t>
            </w:r>
          </w:p>
          <w:p w14:paraId="61CE68B3" w14:textId="5A7A7B53" w:rsidR="00CB0A54" w:rsidRPr="000D1562" w:rsidRDefault="00C5717A" w:rsidP="00636C30">
            <w:pPr>
              <w:pStyle w:val="Tekst2"/>
              <w:numPr>
                <w:ilvl w:val="0"/>
                <w:numId w:val="21"/>
              </w:numPr>
            </w:pPr>
            <w:r w:rsidRPr="000D1562">
              <w:t>a</w:t>
            </w:r>
            <w:r w:rsidR="00E61DA2" w:rsidRPr="000D1562">
              <w:t>t kunne mestre konflikter</w:t>
            </w:r>
          </w:p>
          <w:p w14:paraId="7A0E1D73" w14:textId="72A49DC0" w:rsidR="00E61DA2" w:rsidRPr="000D1562" w:rsidRDefault="00C5717A" w:rsidP="00636C30">
            <w:pPr>
              <w:pStyle w:val="Tekst2"/>
              <w:numPr>
                <w:ilvl w:val="0"/>
                <w:numId w:val="21"/>
              </w:numPr>
            </w:pPr>
            <w:r w:rsidRPr="000D1562">
              <w:t>a</w:t>
            </w:r>
            <w:r w:rsidR="00E61DA2" w:rsidRPr="000D1562">
              <w:t>t vide at egne handlinger har betydning eller konsekvens for andre</w:t>
            </w:r>
          </w:p>
          <w:p w14:paraId="603026D7" w14:textId="324EE903" w:rsidR="00CB0A54" w:rsidRDefault="00CB0A54" w:rsidP="000D1562">
            <w:pPr>
              <w:pStyle w:val="Tekst2"/>
            </w:pPr>
          </w:p>
          <w:p w14:paraId="184DE8F1" w14:textId="2BC4E876" w:rsidR="00CB0A54" w:rsidRPr="000D1562" w:rsidRDefault="00CB0A54" w:rsidP="000D1562">
            <w:pPr>
              <w:pStyle w:val="Tekst2"/>
              <w:rPr>
                <w:b/>
                <w:bCs/>
              </w:rPr>
            </w:pPr>
            <w:r w:rsidRPr="000D1562">
              <w:rPr>
                <w:b/>
                <w:bCs/>
              </w:rPr>
              <w:t>Sådan gør vi i praksis</w:t>
            </w:r>
          </w:p>
          <w:p w14:paraId="15D9CFF0" w14:textId="59EAD499" w:rsidR="00E61DA2" w:rsidRDefault="00E61DA2" w:rsidP="000D1562">
            <w:pPr>
              <w:pStyle w:val="Tekst2"/>
            </w:pPr>
            <w:r>
              <w:t xml:space="preserve">Vi </w:t>
            </w:r>
            <w:r w:rsidR="00CB0A54">
              <w:t>er</w:t>
            </w:r>
            <w:r>
              <w:t xml:space="preserve"> opmærksomme på børnenes venskaber og understøtte dem – også på tværs </w:t>
            </w:r>
            <w:r w:rsidR="00D4054B">
              <w:t>af køn alder og</w:t>
            </w:r>
            <w:r>
              <w:t xml:space="preserve"> stuerne.               </w:t>
            </w:r>
          </w:p>
          <w:p w14:paraId="6B53F3EF" w14:textId="338F02B6" w:rsidR="003B4C9C" w:rsidRPr="007400E9" w:rsidRDefault="00E61DA2" w:rsidP="000D1562">
            <w:pPr>
              <w:pStyle w:val="Tekst2"/>
            </w:pPr>
            <w:r>
              <w:t>Vi</w:t>
            </w:r>
            <w:r w:rsidR="00CB0A54">
              <w:t xml:space="preserve"> er</w:t>
            </w:r>
            <w:r w:rsidR="00D4054B">
              <w:t xml:space="preserve"> </w:t>
            </w:r>
            <w:r>
              <w:t>tydelige og forudsigelige voksne</w:t>
            </w:r>
            <w:r w:rsidR="00D4054B">
              <w:t xml:space="preserve"> og v</w:t>
            </w:r>
            <w:r>
              <w:t>i arbejde</w:t>
            </w:r>
            <w:r w:rsidR="00CB0A54">
              <w:t>r</w:t>
            </w:r>
            <w:r>
              <w:t xml:space="preserve"> med at fremme de normer og regler, der gælder for samvær.</w:t>
            </w:r>
          </w:p>
        </w:tc>
      </w:tr>
    </w:tbl>
    <w:p w14:paraId="2125BA18" w14:textId="505967A6" w:rsidR="00FA0C14" w:rsidRDefault="00946264" w:rsidP="000D1562">
      <w:pPr>
        <w:pStyle w:val="Tekst2"/>
      </w:pPr>
      <w:r>
        <w:t xml:space="preserve">Under de aktiviteter vi laver i forbindelse med </w:t>
      </w:r>
      <w:r w:rsidR="00D4054B">
        <w:t>læreplans</w:t>
      </w:r>
      <w:r>
        <w:t xml:space="preserve">temaerne hen over året, har vi fokus på hvordan barnets sociale udvikling kommer til udtryk. Vi taler med børnene om hvordan man kan klare konflikter, hvordan man sætter ord på det man føler og hvordan man er en god ven. </w:t>
      </w:r>
    </w:p>
    <w:p w14:paraId="58D63A1D" w14:textId="3E42EC95" w:rsidR="00CB0A54" w:rsidRDefault="00FA0C14" w:rsidP="000D1562">
      <w:pPr>
        <w:pStyle w:val="Tekst2"/>
      </w:pPr>
      <w:r>
        <w:t xml:space="preserve">Vi oversætter de andre børns følelser og intentioner når nogle børn har brug for det. </w:t>
      </w:r>
      <w:r w:rsidR="00CB0A54">
        <w:t>Vi er opmærksomme på både urolige og “usynlige” børn samt udsatte børn og har fokus på deres særlige behov.</w:t>
      </w:r>
    </w:p>
    <w:p w14:paraId="02756A21" w14:textId="1F9D800D" w:rsidR="00FA0C14" w:rsidRDefault="00CB0A54" w:rsidP="000D1562">
      <w:pPr>
        <w:pStyle w:val="Tekst2"/>
      </w:pPr>
      <w:r w:rsidRPr="00CB0A54">
        <w:t>Vi støtter de børn, der har det svært med at danne venskaber</w:t>
      </w:r>
      <w:r w:rsidR="00D4054B">
        <w:t>, ved at byde os til starter vi legerelationer mellem disse og andre børn.</w:t>
      </w:r>
    </w:p>
    <w:p w14:paraId="45377159" w14:textId="07EC684F" w:rsidR="00946264" w:rsidRDefault="00946264" w:rsidP="000D1562">
      <w:pPr>
        <w:pStyle w:val="Tekst2"/>
      </w:pPr>
      <w:r>
        <w:lastRenderedPageBreak/>
        <w:t>Vi leger lege på stuen hvor børnene efter tur optræder og dermed er i centrum. Vi taler om at vi skal vente på vores tur og at det er vigtigt at hjælpe dem der synes det er svært. Voksne/personalet/forældre fremstår som rollemodeller, når der opmuntres, klapper, hepper og børnene følger den måde at gribe tingene an på.</w:t>
      </w:r>
    </w:p>
    <w:p w14:paraId="136A606A" w14:textId="467FD0E4" w:rsidR="00D4054B" w:rsidRDefault="00D4054B" w:rsidP="000D1562">
      <w:pPr>
        <w:pStyle w:val="Tekst2"/>
      </w:pPr>
      <w:r>
        <w:t>Når et barn f.eks. er blevet god til at tage overtøj på</w:t>
      </w:r>
      <w:r w:rsidR="00805442">
        <w:t>,</w:t>
      </w:r>
      <w:r>
        <w:t xml:space="preserve"> opfordre</w:t>
      </w:r>
      <w:r w:rsidR="009F4A36">
        <w:t>r</w:t>
      </w:r>
      <w:r>
        <w:t xml:space="preserve"> vi barnet til at hjælpe de andre børn</w:t>
      </w:r>
      <w:r w:rsidR="00805442">
        <w:t xml:space="preserve"> færdige,</w:t>
      </w:r>
      <w:r>
        <w:t xml:space="preserve"> så vi alle bliver færdig og kan komme ud sammen. </w:t>
      </w:r>
    </w:p>
    <w:p w14:paraId="72018509" w14:textId="06C23F1A" w:rsidR="00946264" w:rsidRDefault="00946264" w:rsidP="00B92709">
      <w:pPr>
        <w:pStyle w:val="Tekst2"/>
      </w:pPr>
      <w:r>
        <w:t>Vi strukturerer ofte aktiviteterne på stuerne</w:t>
      </w:r>
      <w:r w:rsidR="001A1BD2">
        <w:t>,</w:t>
      </w:r>
      <w:r>
        <w:t xml:space="preserve"> hvor vi igangsætter aktivitet</w:t>
      </w:r>
      <w:r w:rsidR="001A1BD2">
        <w:t>er</w:t>
      </w:r>
      <w:r>
        <w:t xml:space="preserve"> i legezoner, som tilgodeser </w:t>
      </w:r>
      <w:r w:rsidR="00B92709">
        <w:t>d</w:t>
      </w:r>
      <w:r>
        <w:t>e behov der er i børnegruppen og hvad den enkelte dag kalder på</w:t>
      </w:r>
      <w:r w:rsidR="00B92709">
        <w:t>.</w:t>
      </w: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41F56473" w14:textId="77777777" w:rsidTr="002E48AA">
        <w:trPr>
          <w:cantSplit/>
        </w:trPr>
        <w:tc>
          <w:tcPr>
            <w:tcW w:w="7087" w:type="dxa"/>
          </w:tcPr>
          <w:p w14:paraId="47076804" w14:textId="77777777" w:rsidR="00A03759" w:rsidRPr="00084F73" w:rsidRDefault="00A03759" w:rsidP="002E48AA">
            <w:pPr>
              <w:pStyle w:val="Overskrift2"/>
              <w:rPr>
                <w:color w:val="CD1626" w:themeColor="accent2"/>
              </w:rPr>
            </w:pPr>
            <w:r>
              <w:rPr>
                <w:color w:val="CD1626" w:themeColor="accent2"/>
              </w:rPr>
              <w:t>Kommunikation og sprog</w:t>
            </w:r>
          </w:p>
          <w:p w14:paraId="022E3D2B"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42ED5AAF" w14:textId="77777777"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26BCD108" w14:textId="77777777" w:rsidR="00A03759" w:rsidRPr="00B02D50" w:rsidRDefault="00A03759" w:rsidP="002E48AA">
            <w:pPr>
              <w:pStyle w:val="Byline"/>
            </w:pPr>
            <w:r w:rsidRPr="00A03759">
              <w:t>Den styrkede pædagogiske læreplan, Rammer og indhold, s. 40-41</w:t>
            </w:r>
          </w:p>
        </w:tc>
        <w:tc>
          <w:tcPr>
            <w:tcW w:w="2551" w:type="dxa"/>
          </w:tcPr>
          <w:p w14:paraId="34ABE823" w14:textId="77777777" w:rsidR="00A03759" w:rsidRDefault="00A03759" w:rsidP="002E48AA">
            <w:pPr>
              <w:jc w:val="right"/>
              <w:rPr>
                <w:color w:val="0077B3" w:themeColor="accent1"/>
              </w:rPr>
            </w:pPr>
            <w:r>
              <w:rPr>
                <w:noProof/>
                <w:color w:val="0077B3" w:themeColor="accent1"/>
                <w:lang w:eastAsia="da-DK"/>
              </w:rPr>
              <w:drawing>
                <wp:inline distT="0" distB="0" distL="0" distR="0" wp14:anchorId="72D27D6C" wp14:editId="10228A0E">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7E1B7288"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7201815C" w14:textId="77777777" w:rsidTr="002E48AA">
        <w:tc>
          <w:tcPr>
            <w:tcW w:w="9638" w:type="dxa"/>
          </w:tcPr>
          <w:p w14:paraId="7E05B4AD" w14:textId="77777777" w:rsidR="00A03759" w:rsidRDefault="00A03759" w:rsidP="002E48AA">
            <w:pPr>
              <w:pStyle w:val="Tekst4"/>
              <w:ind w:left="284"/>
            </w:pPr>
            <w:r w:rsidRPr="005A03C3">
              <w:t>Pædagogiske mål for læreplanstemaet:</w:t>
            </w:r>
          </w:p>
          <w:p w14:paraId="3BF158FE" w14:textId="77777777" w:rsidR="00A03759" w:rsidRPr="00DB3B26" w:rsidRDefault="00A03759" w:rsidP="00636C30">
            <w:pPr>
              <w:pStyle w:val="Tekst4"/>
              <w:numPr>
                <w:ilvl w:val="0"/>
                <w:numId w:val="14"/>
              </w:numPr>
              <w:suppressAutoHyphens/>
            </w:pPr>
            <w:r w:rsidRPr="00DB3B26">
              <w:t xml:space="preserve">Det pædagogiske læringsmiljø skal understøtte, at alle børn udvikler sprog, der bidrager til, at børnene kan forstå sig selv, hinanden og deres omverden. </w:t>
            </w:r>
          </w:p>
          <w:p w14:paraId="34EFE3C3" w14:textId="77777777" w:rsidR="00A03759" w:rsidRPr="00A03759" w:rsidRDefault="00A03759" w:rsidP="00636C30">
            <w:pPr>
              <w:pStyle w:val="Tekst4"/>
              <w:numPr>
                <w:ilvl w:val="0"/>
                <w:numId w:val="14"/>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14:paraId="0D6DDD04" w14:textId="77777777" w:rsidTr="002E48AA">
        <w:tc>
          <w:tcPr>
            <w:tcW w:w="9638" w:type="dxa"/>
          </w:tcPr>
          <w:p w14:paraId="0633F5C1" w14:textId="52BF0087" w:rsidR="008A3256" w:rsidRDefault="008A3256" w:rsidP="008A3256">
            <w:pPr>
              <w:pStyle w:val="Tekst5rd"/>
              <w:suppressAutoHyphens/>
            </w:pPr>
            <w:r w:rsidRPr="001D4135">
              <w:t>Hvordan understøtter vores pædagogiske læringsmiljø børnene</w:t>
            </w:r>
            <w:r>
              <w:t>s kommunikation og sprog</w:t>
            </w:r>
            <w:r w:rsidRPr="001D4135">
              <w:t>?</w:t>
            </w:r>
          </w:p>
          <w:p w14:paraId="1267919B" w14:textId="77777777" w:rsidR="008A3256" w:rsidRDefault="008A3256" w:rsidP="008A3256">
            <w:pPr>
              <w:pStyle w:val="Tekst1rd"/>
            </w:pPr>
            <w:r w:rsidRPr="00477942">
              <w:t>Herunder, hvordan vores pædagogiske læringsmiljø:</w:t>
            </w:r>
          </w:p>
          <w:p w14:paraId="2A49AC65" w14:textId="4F6C5EA8" w:rsidR="008A3256" w:rsidRPr="00DB3B26" w:rsidRDefault="008A3256" w:rsidP="008A3256">
            <w:pPr>
              <w:pStyle w:val="Bullettekst3rd"/>
            </w:pPr>
            <w:r w:rsidRPr="00DB3B26">
              <w:t>Understøtter de to pædagogiske mål for temaet</w:t>
            </w:r>
            <w:r>
              <w:t xml:space="preserve"> kommunikation og sprog</w:t>
            </w:r>
          </w:p>
          <w:p w14:paraId="6767644C" w14:textId="77777777" w:rsidR="008A3256" w:rsidRPr="00DB3B26" w:rsidRDefault="008A3256" w:rsidP="008A3256">
            <w:pPr>
              <w:pStyle w:val="Bullettekst3rd"/>
            </w:pPr>
            <w:r w:rsidRPr="00DB3B26">
              <w:t xml:space="preserve">Tager udgangspunkt i det fælles pædagogiske grundlag </w:t>
            </w:r>
          </w:p>
          <w:p w14:paraId="047FAE00" w14:textId="70A2A907" w:rsidR="008A3256" w:rsidRDefault="008A3256" w:rsidP="008A3256">
            <w:pPr>
              <w:pStyle w:val="Bullettekst3rd"/>
              <w:spacing w:after="240"/>
            </w:pPr>
            <w:r w:rsidRPr="00DB3B26">
              <w:t>Ses i samspil med de øvrige læreplanstemaer.</w:t>
            </w:r>
          </w:p>
          <w:p w14:paraId="2B3B768B" w14:textId="77777777" w:rsidR="00CA726B" w:rsidRDefault="00CA726B" w:rsidP="00CA726B">
            <w:pPr>
              <w:pStyle w:val="Bullettekst3rd"/>
              <w:numPr>
                <w:ilvl w:val="0"/>
                <w:numId w:val="0"/>
              </w:numPr>
              <w:spacing w:after="240"/>
              <w:ind w:left="227"/>
            </w:pPr>
          </w:p>
          <w:p w14:paraId="72E82E51" w14:textId="449D8C4A" w:rsidR="00CD4F4C" w:rsidRPr="00CA726B" w:rsidRDefault="00CD4F4C" w:rsidP="00CA726B">
            <w:pPr>
              <w:pStyle w:val="Tekst2"/>
              <w:rPr>
                <w:b/>
                <w:bCs/>
              </w:rPr>
            </w:pPr>
            <w:r w:rsidRPr="00CA726B">
              <w:rPr>
                <w:b/>
                <w:bCs/>
              </w:rPr>
              <w:t xml:space="preserve">Møllebjerghaves mål </w:t>
            </w:r>
            <w:r w:rsidR="008A3256" w:rsidRPr="00CA726B">
              <w:rPr>
                <w:b/>
                <w:bCs/>
              </w:rPr>
              <w:t xml:space="preserve">for </w:t>
            </w:r>
            <w:r w:rsidRPr="00CA726B">
              <w:rPr>
                <w:b/>
                <w:bCs/>
              </w:rPr>
              <w:t xml:space="preserve">kommunikation og sprog </w:t>
            </w:r>
          </w:p>
          <w:p w14:paraId="20FD3B35" w14:textId="77777777" w:rsidR="00CD4F4C" w:rsidRPr="00CA726B" w:rsidRDefault="00CD4F4C" w:rsidP="00CA726B">
            <w:pPr>
              <w:pStyle w:val="Tekst2"/>
            </w:pPr>
          </w:p>
          <w:p w14:paraId="7FD33792" w14:textId="3C21916F" w:rsidR="00CD4F4C" w:rsidRPr="00CA726B" w:rsidRDefault="008D63A8" w:rsidP="00CA726B">
            <w:pPr>
              <w:pStyle w:val="Tekst2"/>
            </w:pPr>
            <w:r w:rsidRPr="00CA726B">
              <w:t xml:space="preserve">At børnene udvikler </w:t>
            </w:r>
            <w:r w:rsidR="00CD4F4C" w:rsidRPr="00CA726B">
              <w:t>evnen til at</w:t>
            </w:r>
            <w:r w:rsidR="008A3256" w:rsidRPr="00CA726B">
              <w:t xml:space="preserve">: </w:t>
            </w:r>
          </w:p>
          <w:p w14:paraId="4DA76E12" w14:textId="61DC52C5" w:rsidR="00CD4F4C" w:rsidRPr="00CA726B" w:rsidRDefault="00CD4F4C" w:rsidP="00636C30">
            <w:pPr>
              <w:pStyle w:val="Tekst2"/>
              <w:numPr>
                <w:ilvl w:val="0"/>
                <w:numId w:val="23"/>
              </w:numPr>
            </w:pPr>
            <w:r w:rsidRPr="00CA726B">
              <w:t xml:space="preserve">kommunikere såvel verbalt som nonverbalt </w:t>
            </w:r>
          </w:p>
          <w:p w14:paraId="611A30BA" w14:textId="5C603218" w:rsidR="008D63A8" w:rsidRPr="00CA726B" w:rsidRDefault="008D63A8" w:rsidP="00636C30">
            <w:pPr>
              <w:pStyle w:val="Tekst2"/>
              <w:numPr>
                <w:ilvl w:val="0"/>
                <w:numId w:val="23"/>
              </w:numPr>
            </w:pPr>
            <w:r w:rsidRPr="00CA726B">
              <w:t>deltager aktivt i dialog på deres eget sproglige niveau</w:t>
            </w:r>
          </w:p>
          <w:p w14:paraId="68F88052" w14:textId="6663FD5A" w:rsidR="008D63A8" w:rsidRPr="00CA726B" w:rsidRDefault="00CD4F4C" w:rsidP="00636C30">
            <w:pPr>
              <w:pStyle w:val="Tekst2"/>
              <w:numPr>
                <w:ilvl w:val="0"/>
                <w:numId w:val="23"/>
              </w:numPr>
            </w:pPr>
            <w:r w:rsidRPr="00CA726B">
              <w:t>d</w:t>
            </w:r>
            <w:r w:rsidR="008D63A8" w:rsidRPr="00CA726B">
              <w:t>eltage i rim, remser og sange relevant for deres udviklingstrin</w:t>
            </w:r>
          </w:p>
          <w:p w14:paraId="13AFDFA6" w14:textId="5579B28F" w:rsidR="008D63A8" w:rsidRPr="00CA726B" w:rsidRDefault="00CD4F4C" w:rsidP="00636C30">
            <w:pPr>
              <w:pStyle w:val="Tekst2"/>
              <w:numPr>
                <w:ilvl w:val="0"/>
                <w:numId w:val="23"/>
              </w:numPr>
            </w:pPr>
            <w:r w:rsidRPr="00CA726B">
              <w:lastRenderedPageBreak/>
              <w:t>b</w:t>
            </w:r>
            <w:r w:rsidR="008D63A8" w:rsidRPr="00CA726B">
              <w:t>ruge</w:t>
            </w:r>
            <w:r w:rsidRPr="00CA726B">
              <w:t xml:space="preserve"> </w:t>
            </w:r>
            <w:r w:rsidR="008D63A8" w:rsidRPr="00CA726B">
              <w:t>sproget til at afværge eller løse konflikter</w:t>
            </w:r>
          </w:p>
          <w:p w14:paraId="38C40366" w14:textId="2388BAC9" w:rsidR="00CD4F4C" w:rsidRPr="00CA726B" w:rsidRDefault="00CD4F4C" w:rsidP="00636C30">
            <w:pPr>
              <w:pStyle w:val="Tekst2"/>
              <w:numPr>
                <w:ilvl w:val="0"/>
                <w:numId w:val="23"/>
              </w:numPr>
            </w:pPr>
            <w:r w:rsidRPr="00CA726B">
              <w:t>vise interesser for og nysgerrighed i forhold til tegn, symboler, bogstaver og tal</w:t>
            </w:r>
          </w:p>
          <w:p w14:paraId="42AC59A4" w14:textId="6B106FEC" w:rsidR="00CA726B" w:rsidRPr="00CA726B" w:rsidRDefault="00CD4F4C" w:rsidP="00636C30">
            <w:pPr>
              <w:pStyle w:val="Tekst2"/>
              <w:numPr>
                <w:ilvl w:val="0"/>
                <w:numId w:val="23"/>
              </w:numPr>
            </w:pPr>
            <w:r w:rsidRPr="00CA726B">
              <w:t>bruge sproget kreativitet, til at udtrykke sig på mange forskellige måder.</w:t>
            </w:r>
          </w:p>
          <w:p w14:paraId="5D23AA2F" w14:textId="7596B28A" w:rsidR="008D63A8" w:rsidRDefault="008D63A8" w:rsidP="00CA726B">
            <w:pPr>
              <w:pStyle w:val="Tekst2"/>
            </w:pPr>
          </w:p>
          <w:p w14:paraId="314C5677" w14:textId="77777777" w:rsidR="003E01F6" w:rsidRDefault="003E01F6" w:rsidP="00CA726B">
            <w:pPr>
              <w:pStyle w:val="Tekst2"/>
            </w:pPr>
          </w:p>
          <w:p w14:paraId="549937B6" w14:textId="77777777" w:rsidR="00CA726B" w:rsidRPr="00CA726B" w:rsidRDefault="00CA726B" w:rsidP="00CA726B">
            <w:pPr>
              <w:pStyle w:val="Tekst2"/>
            </w:pPr>
          </w:p>
          <w:p w14:paraId="3EFB286C" w14:textId="30D84978" w:rsidR="002E48AA" w:rsidRPr="00CA726B" w:rsidRDefault="004C2D11" w:rsidP="00CA726B">
            <w:pPr>
              <w:pStyle w:val="Tekst2"/>
              <w:rPr>
                <w:b/>
                <w:bCs/>
              </w:rPr>
            </w:pPr>
            <w:r w:rsidRPr="00CA726B">
              <w:rPr>
                <w:b/>
                <w:bCs/>
              </w:rPr>
              <w:t xml:space="preserve">Sådan gør vi i praksis. </w:t>
            </w:r>
          </w:p>
          <w:p w14:paraId="444A9053" w14:textId="77777777" w:rsidR="002E48AA" w:rsidRPr="00CA726B" w:rsidRDefault="002E48AA" w:rsidP="00CA726B">
            <w:pPr>
              <w:pStyle w:val="Tekst2"/>
            </w:pPr>
            <w:r w:rsidRPr="00CA726B">
              <w:t xml:space="preserve">Kommunikation og sprog er grundlæggende for at kunne indgå i fællesskaber med andre, derfor arbejdes der med dette læreplanstema hele dagen F.eks. under påklædning i garderoben, til samling eller når barnet skal vaske hænder på badeværelset. </w:t>
            </w:r>
          </w:p>
          <w:p w14:paraId="4EE858E2" w14:textId="590A9AD6" w:rsidR="002E48AA" w:rsidRPr="00CA726B" w:rsidRDefault="002E48AA" w:rsidP="00CA726B">
            <w:pPr>
              <w:pStyle w:val="Tekst2"/>
            </w:pPr>
            <w:r w:rsidRPr="00CA726B">
              <w:t xml:space="preserve">Sproget er en forudsætning for at udtrykke sig og kommunikere med andre. Det sker ikke kun gennem det talte eller skrevne sprog, men også gennem kropssprog, mimik og billedsprog. </w:t>
            </w:r>
          </w:p>
          <w:p w14:paraId="42A6C705" w14:textId="77777777" w:rsidR="002E48AA" w:rsidRPr="00CA726B" w:rsidRDefault="002E48AA" w:rsidP="00CA726B">
            <w:pPr>
              <w:pStyle w:val="Tekst2"/>
            </w:pPr>
            <w:r w:rsidRPr="00CA726B">
              <w:t xml:space="preserve">Hos de yngste børn er vi meget opmærksomme på deres kommunikation og tilegnelse af sproget. Vi ser, hvordan de rækker ud, ler, klapper og siger enkelte ord. </w:t>
            </w:r>
          </w:p>
          <w:p w14:paraId="132DDA65" w14:textId="0A00870C" w:rsidR="002E48AA" w:rsidRPr="00CA726B" w:rsidRDefault="002E48AA" w:rsidP="00CA726B">
            <w:pPr>
              <w:pStyle w:val="Tekst2"/>
            </w:pPr>
            <w:r w:rsidRPr="00CA726B">
              <w:t xml:space="preserve">Vi er tydelige sproglige rollemodeller, som skaber sammenhæng mellem den verbale og den nonverbale kommunikation. </w:t>
            </w:r>
            <w:r w:rsidR="00CA726B">
              <w:t xml:space="preserve">Vi tilføjer enkelte tegn fra tegn til tale hvis dette giver mening. </w:t>
            </w:r>
          </w:p>
          <w:p w14:paraId="6120046B" w14:textId="4AC4D490" w:rsidR="002E48AA" w:rsidRPr="00CA726B" w:rsidRDefault="00CA726B" w:rsidP="00CA726B">
            <w:pPr>
              <w:pStyle w:val="Tekst2"/>
            </w:pPr>
            <w:r w:rsidRPr="00CA726B">
              <w:t>Vi hjælper barnet</w:t>
            </w:r>
            <w:r w:rsidR="00756D48">
              <w:t xml:space="preserve"> til</w:t>
            </w:r>
            <w:r w:rsidRPr="00CA726B">
              <w:t xml:space="preserve"> at få en forståelse af sin omverden, hvor det lærer at skabe kontakt og lærer at kommunikere. Vi hjælper og guider barnet ved at sætte ord på følelser, intentioner og handlinger.</w:t>
            </w:r>
          </w:p>
          <w:p w14:paraId="245671C3" w14:textId="491B5275" w:rsidR="002E48AA" w:rsidRPr="00CA726B" w:rsidRDefault="002E48AA" w:rsidP="00CA726B">
            <w:pPr>
              <w:pStyle w:val="Tekst2"/>
            </w:pPr>
            <w:r w:rsidRPr="00CA726B">
              <w:t xml:space="preserve">I børnenes leg, </w:t>
            </w:r>
            <w:r w:rsidR="00CA726B">
              <w:t>går vi</w:t>
            </w:r>
            <w:r w:rsidRPr="00CA726B">
              <w:t xml:space="preserve"> ind og understøtte det enkelte barns udtryk og hjælpe dem til at forstå og blive forstået. </w:t>
            </w:r>
          </w:p>
          <w:p w14:paraId="2357071B" w14:textId="77777777" w:rsidR="002E48AA" w:rsidRPr="00CA726B" w:rsidRDefault="002E48AA" w:rsidP="00CA726B">
            <w:pPr>
              <w:pStyle w:val="Tekst2"/>
            </w:pPr>
            <w:r w:rsidRPr="00CA726B">
              <w:t>I hverdagens leg/aktiviteter/rutiner gentager vi barnets lyde og ord for at give det fornemmelsen af en dialog og af at blive forstået, vi sætter ord på, f.eks. aktiviteten, det som barnet leger med, og det som barnet spiser til måltidet.</w:t>
            </w:r>
          </w:p>
          <w:p w14:paraId="263A365B" w14:textId="7D76ABCC" w:rsidR="002E48AA" w:rsidRPr="00CA726B" w:rsidRDefault="002E48AA" w:rsidP="00CA726B">
            <w:pPr>
              <w:pStyle w:val="Tekst2"/>
            </w:pPr>
            <w:r w:rsidRPr="00CA726B">
              <w:t xml:space="preserve">Vi øver sproget gennem hverdagens mange begivenheder. Vi læser bøger og synger for og med barnet. Nogle af læringsmiljøerne opstår gennem børnenes leg, nogle gennem voksenstyrede aktiviteter og andre med udgangspunkt i hverdagens rutiner. </w:t>
            </w:r>
          </w:p>
          <w:p w14:paraId="038657C8" w14:textId="38371D48" w:rsidR="002E48AA" w:rsidRPr="00CA726B" w:rsidRDefault="002E48AA" w:rsidP="00CA726B">
            <w:pPr>
              <w:pStyle w:val="Tekst2"/>
            </w:pPr>
            <w:r w:rsidRPr="00CA726B">
              <w:t>Barnet skal udvikle sit ordforråd, opbygge et nuanceret sprog og en god sprogforståelse. Vi tilrettelægger dagen med samlinger, sang, fælleslege, rim og remser og dialog. Vi spiller spil, tegner og skriver. Vi leger med ordene, læser højt og fortæller historier.</w:t>
            </w:r>
          </w:p>
          <w:p w14:paraId="53E24D93" w14:textId="77777777" w:rsidR="002E48AA" w:rsidRPr="00CA726B" w:rsidRDefault="002E48AA" w:rsidP="00CA726B">
            <w:pPr>
              <w:pStyle w:val="Tekst2"/>
            </w:pPr>
            <w:r w:rsidRPr="00CA726B">
              <w:t>Vi igangsætter planlagte eller spontane aktiviteter, der inspirerer til leg og understøtter barnet i at være aktivt deltagende og dermed gøre sig egne erfaringer med sproget.</w:t>
            </w:r>
          </w:p>
          <w:p w14:paraId="2BC6E9E7" w14:textId="77777777" w:rsidR="002E48AA" w:rsidRPr="00CA726B" w:rsidRDefault="002E48AA" w:rsidP="00CA726B">
            <w:pPr>
              <w:pStyle w:val="Tekst2"/>
            </w:pPr>
            <w:r w:rsidRPr="00CA726B">
              <w:t xml:space="preserve">I vores fysiske læringsrum præsenteres børnene for skriftsproget bl.a. med bogstaver på væggen/uderummet, rim/remser/sange på væggen. </w:t>
            </w:r>
          </w:p>
          <w:p w14:paraId="0908132B" w14:textId="77777777" w:rsidR="002E48AA" w:rsidRPr="00CA726B" w:rsidRDefault="002E48AA" w:rsidP="00CA726B">
            <w:pPr>
              <w:pStyle w:val="Tekst2"/>
            </w:pPr>
            <w:r w:rsidRPr="00CA726B">
              <w:t>Vi arbejder med sprogkufferter, der bl.a. tager afsæt i mundmotorik, begreber, sprogforståelse og ordforråd.</w:t>
            </w:r>
          </w:p>
          <w:p w14:paraId="15D420B4" w14:textId="6307C128" w:rsidR="002E48AA" w:rsidRPr="00CA726B" w:rsidRDefault="002E48AA" w:rsidP="00CA726B">
            <w:pPr>
              <w:pStyle w:val="Tekst2"/>
            </w:pPr>
            <w:r w:rsidRPr="00CA726B">
              <w:t>Vi arbejder med ”</w:t>
            </w:r>
            <w:r w:rsidR="00CA726B">
              <w:t>F</w:t>
            </w:r>
            <w:r w:rsidRPr="00CA726B">
              <w:t xml:space="preserve">ri for </w:t>
            </w:r>
            <w:r w:rsidR="00CA726B" w:rsidRPr="00CA726B">
              <w:t>Mobberi</w:t>
            </w:r>
            <w:r w:rsidRPr="00CA726B">
              <w:t xml:space="preserve">”, hvor der sættes ord på følelser, handlinger og udfordringer i børnegruppen. </w:t>
            </w:r>
          </w:p>
          <w:p w14:paraId="65E14055" w14:textId="29503B35" w:rsidR="002E48AA" w:rsidRPr="007400E9" w:rsidRDefault="002E48AA" w:rsidP="00541430">
            <w:pPr>
              <w:pStyle w:val="Tekst2"/>
            </w:pPr>
            <w:r w:rsidRPr="00CA726B">
              <w:t>Alle børn sprogtestes når de er 3 år, og igen når de bliver 5 år. Forældrene bliver involveret og vi har en dialog om barnets sproglige udvikling</w:t>
            </w:r>
            <w:r w:rsidR="00CA726B">
              <w:t xml:space="preserve">, samt en handleplan for særlig indsats hvor dette er nødvendigt. </w:t>
            </w:r>
          </w:p>
        </w:tc>
      </w:tr>
    </w:tbl>
    <w:p w14:paraId="4AC497A7" w14:textId="77777777" w:rsidR="00126ED6" w:rsidRDefault="00126ED6">
      <w:pPr>
        <w:spacing w:line="240" w:lineRule="auto"/>
      </w:pPr>
      <w:r>
        <w:lastRenderedPageBreak/>
        <w:br w:type="page"/>
      </w:r>
    </w:p>
    <w:p w14:paraId="72FABA28" w14:textId="77777777"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79BD7528" w14:textId="77777777" w:rsidTr="002E48AA">
        <w:trPr>
          <w:cantSplit/>
        </w:trPr>
        <w:tc>
          <w:tcPr>
            <w:tcW w:w="7087" w:type="dxa"/>
          </w:tcPr>
          <w:p w14:paraId="17C47E3B" w14:textId="77777777" w:rsidR="00126ED6" w:rsidRPr="00084F73" w:rsidRDefault="00126ED6" w:rsidP="002E48AA">
            <w:pPr>
              <w:pStyle w:val="Overskrift2"/>
              <w:rPr>
                <w:color w:val="CD1626" w:themeColor="accent2"/>
              </w:rPr>
            </w:pPr>
            <w:r>
              <w:rPr>
                <w:color w:val="CD1626" w:themeColor="accent2"/>
              </w:rPr>
              <w:t>Krop, sanser og bevægelse</w:t>
            </w:r>
          </w:p>
          <w:p w14:paraId="682B4DE9" w14:textId="77777777"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14:paraId="6058D17D" w14:textId="77777777" w:rsidR="00126ED6" w:rsidRPr="00126ED6" w:rsidRDefault="00126ED6" w:rsidP="00126ED6">
            <w:pPr>
              <w:pStyle w:val="Tekst2"/>
            </w:pPr>
            <w:r w:rsidRPr="00126ED6">
              <w:t xml:space="preserve">Kroppen er et stort og sammensat sansesystem, som udgør fundamentet for erfaring, viden, følelsesmæssige og sociale processer, ligesom al kommunikation og </w:t>
            </w:r>
            <w:proofErr w:type="spellStart"/>
            <w:r w:rsidRPr="00126ED6">
              <w:t>relationsdannelse</w:t>
            </w:r>
            <w:proofErr w:type="spellEnd"/>
            <w:r w:rsidRPr="00126ED6">
              <w:t xml:space="preserve"> udgår fra kroppen”.</w:t>
            </w:r>
          </w:p>
          <w:p w14:paraId="4A698D30" w14:textId="77777777" w:rsidR="00126ED6" w:rsidRPr="00B02D50" w:rsidRDefault="00126ED6" w:rsidP="002E48AA">
            <w:pPr>
              <w:pStyle w:val="Byline"/>
            </w:pPr>
            <w:r w:rsidRPr="00126ED6">
              <w:t>Den styrkede pædagogiske læreplan, Rammer og indhold, s. 42-43</w:t>
            </w:r>
          </w:p>
        </w:tc>
        <w:tc>
          <w:tcPr>
            <w:tcW w:w="2551" w:type="dxa"/>
          </w:tcPr>
          <w:p w14:paraId="4E5A500A" w14:textId="77777777" w:rsidR="00126ED6" w:rsidRDefault="00126ED6" w:rsidP="002E48AA">
            <w:pPr>
              <w:jc w:val="right"/>
              <w:rPr>
                <w:color w:val="0077B3" w:themeColor="accent1"/>
              </w:rPr>
            </w:pPr>
            <w:r>
              <w:rPr>
                <w:noProof/>
                <w:color w:val="0077B3" w:themeColor="accent1"/>
                <w:lang w:eastAsia="da-DK"/>
              </w:rPr>
              <w:drawing>
                <wp:inline distT="0" distB="0" distL="0" distR="0" wp14:anchorId="1816EB45" wp14:editId="424C61AD">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74448474"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279945BA" w14:textId="77777777" w:rsidTr="002E48AA">
        <w:tc>
          <w:tcPr>
            <w:tcW w:w="9638" w:type="dxa"/>
          </w:tcPr>
          <w:p w14:paraId="039A38FA" w14:textId="77777777" w:rsidR="00126ED6" w:rsidRDefault="00126ED6" w:rsidP="002E48AA">
            <w:pPr>
              <w:pStyle w:val="Tekst4"/>
              <w:ind w:left="284"/>
            </w:pPr>
            <w:r w:rsidRPr="005A03C3">
              <w:t>Pædagogiske mål for læreplanstemaet:</w:t>
            </w:r>
          </w:p>
          <w:p w14:paraId="4E887269" w14:textId="77777777" w:rsidR="008B4524" w:rsidRPr="00DB3B26" w:rsidRDefault="008B4524" w:rsidP="00636C30">
            <w:pPr>
              <w:pStyle w:val="Tekst4"/>
              <w:numPr>
                <w:ilvl w:val="0"/>
                <w:numId w:val="17"/>
              </w:numPr>
            </w:pPr>
            <w:r w:rsidRPr="00DB3B26">
              <w:t xml:space="preserve">Det pædagogiske læringsmiljø skal understøtte, at alle børn udforsker og eksperimenterer med mange forskellige måder at bruge kroppen på. </w:t>
            </w:r>
          </w:p>
          <w:p w14:paraId="639A0AB2" w14:textId="77777777" w:rsidR="00126ED6" w:rsidRPr="00A03759" w:rsidRDefault="008B4524" w:rsidP="00636C30">
            <w:pPr>
              <w:pStyle w:val="Tekst4"/>
              <w:numPr>
                <w:ilvl w:val="0"/>
                <w:numId w:val="17"/>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14:paraId="2061BF00" w14:textId="77777777" w:rsidTr="002E48AA">
        <w:tc>
          <w:tcPr>
            <w:tcW w:w="9638" w:type="dxa"/>
          </w:tcPr>
          <w:p w14:paraId="2F5092AA" w14:textId="1E424B96" w:rsidR="008A3256" w:rsidRPr="00AE1DCB" w:rsidRDefault="008A3256" w:rsidP="00CA726B">
            <w:pPr>
              <w:pStyle w:val="Tekst2"/>
              <w:rPr>
                <w:b/>
                <w:bCs/>
                <w:color w:val="FF0000"/>
              </w:rPr>
            </w:pPr>
            <w:r w:rsidRPr="00AE1DCB">
              <w:rPr>
                <w:b/>
                <w:bCs/>
                <w:color w:val="FF0000"/>
              </w:rPr>
              <w:t>Hvordan understøtter vores pædagogiske læringsmiljø udviklingen af børnenes krop, sanser og bevægelse?</w:t>
            </w:r>
          </w:p>
          <w:p w14:paraId="41173D3A" w14:textId="77777777" w:rsidR="008A3256" w:rsidRPr="00AE1DCB" w:rsidRDefault="008A3256" w:rsidP="00CA726B">
            <w:pPr>
              <w:pStyle w:val="Tekst2"/>
              <w:rPr>
                <w:color w:val="FF0000"/>
              </w:rPr>
            </w:pPr>
            <w:r w:rsidRPr="00AE1DCB">
              <w:rPr>
                <w:color w:val="FF0000"/>
              </w:rPr>
              <w:t>Herunder, hvordan vores pædagogiske læringsmiljø:</w:t>
            </w:r>
          </w:p>
          <w:p w14:paraId="3394C020" w14:textId="2726BA0F" w:rsidR="008A3256" w:rsidRPr="00AE1DCB" w:rsidRDefault="008A3256" w:rsidP="00CA726B">
            <w:pPr>
              <w:pStyle w:val="Tekst2"/>
              <w:rPr>
                <w:color w:val="FF0000"/>
              </w:rPr>
            </w:pPr>
            <w:r w:rsidRPr="00AE1DCB">
              <w:rPr>
                <w:color w:val="FF0000"/>
              </w:rPr>
              <w:t xml:space="preserve">Understøtter de to pædagogiske mål for temaet </w:t>
            </w:r>
            <w:r w:rsidR="00A002AF" w:rsidRPr="00AE1DCB">
              <w:rPr>
                <w:color w:val="FF0000"/>
              </w:rPr>
              <w:t>krop, sanser og bevægelse</w:t>
            </w:r>
          </w:p>
          <w:p w14:paraId="6C9B4E3C" w14:textId="77777777" w:rsidR="008A3256" w:rsidRPr="00AE1DCB" w:rsidRDefault="008A3256" w:rsidP="00CA726B">
            <w:pPr>
              <w:pStyle w:val="Tekst2"/>
              <w:rPr>
                <w:color w:val="FF0000"/>
              </w:rPr>
            </w:pPr>
            <w:r w:rsidRPr="00AE1DCB">
              <w:rPr>
                <w:color w:val="FF0000"/>
              </w:rPr>
              <w:t xml:space="preserve">Tager udgangspunkt i det fælles pædagogiske grundlag </w:t>
            </w:r>
          </w:p>
          <w:p w14:paraId="1D153FFF" w14:textId="4ECB3989" w:rsidR="008A3256" w:rsidRDefault="008A3256" w:rsidP="00CA726B">
            <w:pPr>
              <w:pStyle w:val="Tekst2"/>
            </w:pPr>
            <w:r w:rsidRPr="00AE1DCB">
              <w:rPr>
                <w:color w:val="FF0000"/>
              </w:rPr>
              <w:t>Ses i samspil med de øvrige læreplanstemaer</w:t>
            </w:r>
            <w:r w:rsidRPr="00DB3B26">
              <w:t>.</w:t>
            </w:r>
          </w:p>
          <w:p w14:paraId="656B16D5" w14:textId="77777777" w:rsidR="00AE1DCB" w:rsidRDefault="00AE1DCB" w:rsidP="00CA726B">
            <w:pPr>
              <w:pStyle w:val="Tekst2"/>
            </w:pPr>
          </w:p>
          <w:p w14:paraId="6DB3E996" w14:textId="5857CFF4" w:rsidR="00F07415" w:rsidRDefault="00F07415" w:rsidP="00CA726B">
            <w:pPr>
              <w:pStyle w:val="Tekst2"/>
              <w:rPr>
                <w:b/>
                <w:bCs/>
              </w:rPr>
            </w:pPr>
            <w:r w:rsidRPr="00AE1DCB">
              <w:rPr>
                <w:b/>
                <w:bCs/>
              </w:rPr>
              <w:t xml:space="preserve">Møllebjerghaves mål </w:t>
            </w:r>
            <w:r w:rsidR="008A3256" w:rsidRPr="00AE1DCB">
              <w:rPr>
                <w:b/>
                <w:bCs/>
              </w:rPr>
              <w:t>for</w:t>
            </w:r>
            <w:r w:rsidRPr="00AE1DCB">
              <w:rPr>
                <w:b/>
                <w:bCs/>
              </w:rPr>
              <w:t xml:space="preserve"> krop, sanser og bevægelse</w:t>
            </w:r>
          </w:p>
          <w:p w14:paraId="3BD1B708" w14:textId="77777777" w:rsidR="00AE1DCB" w:rsidRPr="00AE1DCB" w:rsidRDefault="00AE1DCB" w:rsidP="00CA726B">
            <w:pPr>
              <w:pStyle w:val="Tekst2"/>
              <w:rPr>
                <w:b/>
                <w:bCs/>
              </w:rPr>
            </w:pPr>
          </w:p>
          <w:p w14:paraId="088BF27B" w14:textId="583D0E2A" w:rsidR="00F07415" w:rsidRDefault="00F07415" w:rsidP="00CA726B">
            <w:pPr>
              <w:pStyle w:val="Tekst2"/>
            </w:pPr>
            <w:r>
              <w:t xml:space="preserve">Målet er at </w:t>
            </w:r>
            <w:r w:rsidR="00AE1DCB">
              <w:t>børnene:</w:t>
            </w:r>
            <w:r w:rsidR="008A3256">
              <w:t xml:space="preserve"> </w:t>
            </w:r>
          </w:p>
          <w:p w14:paraId="7A6A4432" w14:textId="5484DFD6" w:rsidR="00F07415" w:rsidRDefault="00F07415" w:rsidP="00636C30">
            <w:pPr>
              <w:pStyle w:val="Tekst2"/>
              <w:numPr>
                <w:ilvl w:val="0"/>
                <w:numId w:val="24"/>
              </w:numPr>
            </w:pPr>
            <w:r>
              <w:t>opnår en stor kropslighed og fornemmelse for egen fysik og formåen.</w:t>
            </w:r>
          </w:p>
          <w:p w14:paraId="168504BF" w14:textId="393A38D0" w:rsidR="00F07415" w:rsidRDefault="00F07415" w:rsidP="00636C30">
            <w:pPr>
              <w:pStyle w:val="Tekst2"/>
              <w:numPr>
                <w:ilvl w:val="0"/>
                <w:numId w:val="24"/>
              </w:numPr>
            </w:pPr>
            <w:r>
              <w:t>føler glæde og fryd ved at bevæge sig og bruge deres krop og de muligheder denne rummer</w:t>
            </w:r>
          </w:p>
          <w:p w14:paraId="4B3FE22C" w14:textId="45EF499A" w:rsidR="00F07415" w:rsidRDefault="00F07415" w:rsidP="00636C30">
            <w:pPr>
              <w:pStyle w:val="Tekst2"/>
              <w:numPr>
                <w:ilvl w:val="0"/>
                <w:numId w:val="24"/>
              </w:numPr>
            </w:pPr>
            <w:r>
              <w:t>får et positivt forhold til sundhed</w:t>
            </w:r>
          </w:p>
          <w:p w14:paraId="34872E5C" w14:textId="77777777" w:rsidR="00F07415" w:rsidRDefault="00F07415" w:rsidP="00636C30">
            <w:pPr>
              <w:pStyle w:val="Tekst2"/>
              <w:numPr>
                <w:ilvl w:val="0"/>
                <w:numId w:val="24"/>
              </w:numPr>
            </w:pPr>
            <w:r>
              <w:t>ved skolestart er selvhjulpne ved toiletbesøg, håndhygiejne samt af- og påklædning</w:t>
            </w:r>
          </w:p>
          <w:p w14:paraId="3D1ED434" w14:textId="43902D5B" w:rsidR="00F07415" w:rsidRDefault="00F07415" w:rsidP="00636C30">
            <w:pPr>
              <w:pStyle w:val="Tekst2"/>
              <w:numPr>
                <w:ilvl w:val="0"/>
                <w:numId w:val="24"/>
              </w:numPr>
            </w:pPr>
            <w:r>
              <w:t xml:space="preserve">får værktøjer til at takle en </w:t>
            </w:r>
            <w:r w:rsidR="00336A79">
              <w:t>evt.</w:t>
            </w:r>
            <w:r>
              <w:t xml:space="preserve"> indre uro eller sensitivitet så denne </w:t>
            </w:r>
            <w:r w:rsidR="00336A79">
              <w:t>forstyrrer</w:t>
            </w:r>
            <w:r>
              <w:t xml:space="preserve"> barnets hverdag mindst muligt</w:t>
            </w:r>
          </w:p>
          <w:p w14:paraId="3B670DA8" w14:textId="0BDE2D55" w:rsidR="00AE1DCB" w:rsidRDefault="00AE1DCB" w:rsidP="00AE1DCB">
            <w:pPr>
              <w:pStyle w:val="Tekst2"/>
              <w:ind w:left="720"/>
            </w:pPr>
          </w:p>
          <w:p w14:paraId="657DBCB1" w14:textId="23BCAF97" w:rsidR="00172457" w:rsidRDefault="00172457" w:rsidP="00AE1DCB">
            <w:pPr>
              <w:pStyle w:val="Tekst2"/>
              <w:ind w:left="720"/>
            </w:pPr>
          </w:p>
          <w:p w14:paraId="18A8ECCE" w14:textId="77777777" w:rsidR="00172457" w:rsidRDefault="00172457" w:rsidP="00AE1DCB">
            <w:pPr>
              <w:pStyle w:val="Tekst2"/>
              <w:ind w:left="720"/>
            </w:pPr>
          </w:p>
          <w:p w14:paraId="53528915" w14:textId="74F31F19" w:rsidR="00126ED6" w:rsidRPr="00AE1DCB" w:rsidRDefault="00F07415" w:rsidP="00CA726B">
            <w:pPr>
              <w:pStyle w:val="Tekst2"/>
              <w:rPr>
                <w:b/>
                <w:bCs/>
              </w:rPr>
            </w:pPr>
            <w:r w:rsidRPr="00AE1DCB">
              <w:rPr>
                <w:b/>
                <w:bCs/>
              </w:rPr>
              <w:lastRenderedPageBreak/>
              <w:t>Sådan gør vi i praksis</w:t>
            </w:r>
          </w:p>
        </w:tc>
      </w:tr>
    </w:tbl>
    <w:p w14:paraId="777AEF67" w14:textId="2EF66F8A" w:rsidR="001E2176" w:rsidRDefault="0095323D" w:rsidP="00CA726B">
      <w:pPr>
        <w:pStyle w:val="Tekst2"/>
      </w:pPr>
      <w:r>
        <w:lastRenderedPageBreak/>
        <w:t>Vi har</w:t>
      </w:r>
      <w:r w:rsidR="001E2176">
        <w:t xml:space="preserve"> stor fokus på krop, sanser og bevægelse. </w:t>
      </w:r>
    </w:p>
    <w:p w14:paraId="47A3558C" w14:textId="3F21BC1A" w:rsidR="001E2176" w:rsidRDefault="0095323D" w:rsidP="00CA726B">
      <w:pPr>
        <w:pStyle w:val="Tekst2"/>
      </w:pPr>
      <w:r>
        <w:t>Møllebjerghave</w:t>
      </w:r>
      <w:r w:rsidR="001E2176">
        <w:t xml:space="preserve"> er både inde og ude indrettet til at børnene udforsker og eksperimentere</w:t>
      </w:r>
      <w:r>
        <w:t>r de</w:t>
      </w:r>
      <w:r w:rsidR="001E2176">
        <w:t xml:space="preserve"> mange forskellige måder at bruge kroppen på både grov- og fin motorisk</w:t>
      </w:r>
      <w:r w:rsidR="00AE1DCB">
        <w:t>.</w:t>
      </w:r>
    </w:p>
    <w:p w14:paraId="020F622C" w14:textId="64FB795F" w:rsidR="00B13D03" w:rsidRDefault="00B13D03" w:rsidP="00B13D03">
      <w:pPr>
        <w:pStyle w:val="Tekst2"/>
      </w:pPr>
      <w:r>
        <w:t>Vi er opmærksom på</w:t>
      </w:r>
      <w:r w:rsidR="001A1BD2">
        <w:t>,</w:t>
      </w:r>
      <w:r>
        <w:t xml:space="preserve"> hvor hvert enkelt barn befinder sig og hvad der er næste udviklingstrin og støtter barnet i at overkomme nye udfordringer. </w:t>
      </w:r>
    </w:p>
    <w:p w14:paraId="505E6820" w14:textId="08F4C768" w:rsidR="005B64B9" w:rsidRDefault="005B64B9" w:rsidP="00B13D03">
      <w:pPr>
        <w:pStyle w:val="Tekst2"/>
      </w:pPr>
      <w:r>
        <w:t xml:space="preserve">Vores 2 legepladser har mange muligheder for fysisk aktivitet, som tilgodeser </w:t>
      </w:r>
      <w:r w:rsidR="00D6545B">
        <w:t>både børnenes</w:t>
      </w:r>
      <w:r>
        <w:t xml:space="preserve"> behov for at gynge- rutche og udforske balancesansen.  </w:t>
      </w:r>
    </w:p>
    <w:p w14:paraId="6D29C0C0" w14:textId="770BA0DD" w:rsidR="00B13D03" w:rsidRDefault="000F560C" w:rsidP="00CA726B">
      <w:pPr>
        <w:pStyle w:val="Tekst2"/>
      </w:pPr>
      <w:r>
        <w:t xml:space="preserve">Vi har stationært klatretårn og væg </w:t>
      </w:r>
      <w:r w:rsidR="00B13D03">
        <w:t xml:space="preserve">indendørs. Her kommer børnene med højlydt jubel, når de knækker koden og kommer helt op til toppen. </w:t>
      </w:r>
      <w:r w:rsidR="005B64B9">
        <w:t>Samtidig er der et røde flag eller hvidt flag, som symbolis</w:t>
      </w:r>
      <w:r w:rsidR="001A1BD2">
        <w:t>erer</w:t>
      </w:r>
      <w:r w:rsidR="005B64B9">
        <w:t xml:space="preserve"> om børnene må kravle eller ej. Dette giver øvelse i såvel behovsudsættelse som dannelse. </w:t>
      </w:r>
    </w:p>
    <w:p w14:paraId="25001B75" w14:textId="3B63581D" w:rsidR="000F560C" w:rsidRDefault="00B13D03" w:rsidP="00CA726B">
      <w:pPr>
        <w:pStyle w:val="Tekst2"/>
      </w:pPr>
      <w:r>
        <w:t xml:space="preserve">I vores </w:t>
      </w:r>
      <w:r w:rsidR="000F560C">
        <w:t xml:space="preserve">fællesrum </w:t>
      </w:r>
      <w:r>
        <w:t xml:space="preserve">laver </w:t>
      </w:r>
      <w:r w:rsidR="007E56F1">
        <w:t>vi</w:t>
      </w:r>
      <w:r w:rsidR="000F560C">
        <w:t xml:space="preserve"> f.eks. motorikbane – </w:t>
      </w:r>
      <w:r w:rsidR="0070140D">
        <w:t>”</w:t>
      </w:r>
      <w:r w:rsidR="000F560C">
        <w:t>jor</w:t>
      </w:r>
      <w:r w:rsidR="0070140D">
        <w:t>d</w:t>
      </w:r>
      <w:r w:rsidR="000F560C">
        <w:t>en er giftig</w:t>
      </w:r>
      <w:r w:rsidR="0070140D">
        <w:t>”</w:t>
      </w:r>
      <w:r w:rsidR="000F560C">
        <w:t xml:space="preserve"> lege eller fællessamlinger med fælles bevæge</w:t>
      </w:r>
      <w:r w:rsidR="001A1BD2">
        <w:t>lses</w:t>
      </w:r>
      <w:r w:rsidR="000F560C">
        <w:t xml:space="preserve">lege. </w:t>
      </w:r>
    </w:p>
    <w:p w14:paraId="12E7B4C8" w14:textId="622895D5" w:rsidR="001E2176" w:rsidRDefault="00B13D03" w:rsidP="00CA726B">
      <w:pPr>
        <w:pStyle w:val="Tekst2"/>
      </w:pPr>
      <w:r>
        <w:t xml:space="preserve">De pædagogiske medarbejder deltager i motoriske lege f.eks. fanger, </w:t>
      </w:r>
      <w:r w:rsidR="007E56F1">
        <w:t>boldspil –</w:t>
      </w:r>
      <w:r>
        <w:t xml:space="preserve"> eller andre fælles lege og viser gerne glæden </w:t>
      </w:r>
      <w:r w:rsidR="007E56F1">
        <w:t>ved</w:t>
      </w:r>
      <w:r>
        <w:t xml:space="preserve"> bevægelse. </w:t>
      </w:r>
      <w:r w:rsidR="007E56F1">
        <w:t xml:space="preserve">Ved at være en god rollemodel viser vi </w:t>
      </w:r>
      <w:r w:rsidR="001E2176">
        <w:t>børnene glæde</w:t>
      </w:r>
      <w:r w:rsidR="007E56F1">
        <w:t>n</w:t>
      </w:r>
      <w:r w:rsidR="001E2176">
        <w:t xml:space="preserve"> ved at bevæge sig, en stor kropslighed og fornemmelse for egen fysik og formåen</w:t>
      </w:r>
    </w:p>
    <w:p w14:paraId="1339F5B9" w14:textId="2306D7BD" w:rsidR="001E2176" w:rsidRDefault="001E2176" w:rsidP="00CA726B">
      <w:pPr>
        <w:pStyle w:val="Tekst2"/>
      </w:pPr>
      <w:r>
        <w:t xml:space="preserve">Vores pædagogik tilrettelægges med mange fysiske aktiviteter, og vi igangsætter både generelle og specifikke tiltag i forhold til børnegruppen og det enkelte barn. </w:t>
      </w:r>
    </w:p>
    <w:p w14:paraId="24759E81" w14:textId="7FAD9429" w:rsidR="001E2176" w:rsidRDefault="001E2176" w:rsidP="00CA726B">
      <w:pPr>
        <w:pStyle w:val="Tekst2"/>
      </w:pPr>
      <w:r>
        <w:t>Vi har i perioder særlig fokus på bevægelse og har</w:t>
      </w:r>
      <w:r w:rsidR="0095323D">
        <w:t xml:space="preserve"> årligt </w:t>
      </w:r>
      <w:r>
        <w:t>bl.a. motionsløb</w:t>
      </w:r>
      <w:r w:rsidR="0095323D">
        <w:t xml:space="preserve">, olympiade eller idrætsdag </w:t>
      </w:r>
      <w:r>
        <w:t xml:space="preserve">på programmet. </w:t>
      </w:r>
    </w:p>
    <w:p w14:paraId="4119EC2B" w14:textId="319287F8" w:rsidR="007E56F1" w:rsidRDefault="005B64B9" w:rsidP="00CA726B">
      <w:pPr>
        <w:pStyle w:val="Tekst2"/>
      </w:pPr>
      <w:r>
        <w:t xml:space="preserve">Gennem vores </w:t>
      </w:r>
      <w:r w:rsidR="00D6545B">
        <w:t>planlagte</w:t>
      </w:r>
      <w:r>
        <w:t xml:space="preserve"> forløb kommer vi omkring </w:t>
      </w:r>
      <w:r w:rsidR="00D6545B">
        <w:t xml:space="preserve">børnenes læring om </w:t>
      </w:r>
      <w:r>
        <w:t xml:space="preserve">sanser både i </w:t>
      </w:r>
      <w:r w:rsidR="00D6545B">
        <w:t xml:space="preserve">vuggestue og børnehave. Det kunne være at gå på cornflakes, pels, mm eller mærke på forskelligt i en følekasse samt smagedag i vuggestuen med russisksalat- salte chips- citron og lign. </w:t>
      </w:r>
    </w:p>
    <w:p w14:paraId="55322476" w14:textId="29DC66CE" w:rsidR="007E56F1" w:rsidRDefault="00F07415" w:rsidP="00CA726B">
      <w:pPr>
        <w:pStyle w:val="Tekst2"/>
      </w:pPr>
      <w:r>
        <w:t xml:space="preserve">Nogle børn er særlig udfordret af indre uro eller sensitivitet </w:t>
      </w:r>
      <w:r w:rsidR="00545C53">
        <w:t>- her</w:t>
      </w:r>
      <w:r>
        <w:t xml:space="preserve"> samarbejder vi med forælder og evt. PPR om at finde de tiltag</w:t>
      </w:r>
      <w:r w:rsidR="00545C53">
        <w:t>,</w:t>
      </w:r>
      <w:r>
        <w:t xml:space="preserve"> som kan give barnet ro, f.eks. massage, børste </w:t>
      </w:r>
      <w:r w:rsidR="00545C53">
        <w:t>terapi</w:t>
      </w:r>
      <w:r>
        <w:t xml:space="preserve">, </w:t>
      </w:r>
      <w:r w:rsidR="00545C53">
        <w:t>ørebøffer, skærmning, pauser med lydbog, tryklege eller lign.</w:t>
      </w:r>
    </w:p>
    <w:p w14:paraId="60E92AB4" w14:textId="589DE739" w:rsidR="00954E38" w:rsidRDefault="00BB7F41" w:rsidP="00CA726B">
      <w:pPr>
        <w:pStyle w:val="Tekst2"/>
      </w:pPr>
      <w:r>
        <w:t xml:space="preserve">Vi arbejder sjældent med børnenes motoriske udvikling uden også at inddrage flere andre læreplanstemaer. Du kan ikke arbejde motorisk uden sprog, ofte er vi ude og ofte inddrager vi musik og eller sang. Når du er motorisk sammen med andre udviklinger du dig socialt og de erfaringer barnet gør ved at udvikle sig motorisk og opnå ny kunnen bidrager til barnets alsidige udvikling. </w:t>
      </w:r>
    </w:p>
    <w:p w14:paraId="6C183512"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36743FB0" w14:textId="77777777" w:rsidTr="002E48AA">
        <w:trPr>
          <w:cantSplit/>
        </w:trPr>
        <w:tc>
          <w:tcPr>
            <w:tcW w:w="7087" w:type="dxa"/>
          </w:tcPr>
          <w:p w14:paraId="77B8F324" w14:textId="77777777" w:rsidR="00954E38" w:rsidRPr="00084F73" w:rsidRDefault="00954E38" w:rsidP="002E48AA">
            <w:pPr>
              <w:pStyle w:val="Overskrift2"/>
              <w:rPr>
                <w:color w:val="CD1626" w:themeColor="accent2"/>
              </w:rPr>
            </w:pPr>
            <w:r w:rsidRPr="00954E38">
              <w:rPr>
                <w:color w:val="CD1626" w:themeColor="accent2"/>
              </w:rPr>
              <w:t>Natur, udeliv og science</w:t>
            </w:r>
          </w:p>
          <w:p w14:paraId="0D5492CF" w14:textId="77777777" w:rsidR="00954E38" w:rsidRPr="00954E38" w:rsidRDefault="00954E38" w:rsidP="00954E38">
            <w:pPr>
              <w:pStyle w:val="Tekst2"/>
            </w:pPr>
            <w:r w:rsidRPr="00954E38">
              <w:t xml:space="preserve">”Naturoplevelser i barndommen har både en følelsesmæssig, en kropslig, en social og en kognitiv dimension. </w:t>
            </w:r>
          </w:p>
          <w:p w14:paraId="0090C3E1" w14:textId="77777777"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4CB73673" w14:textId="77777777" w:rsidR="00954E38" w:rsidRPr="00B02D50" w:rsidRDefault="00954E38" w:rsidP="002E48AA">
            <w:pPr>
              <w:pStyle w:val="Byline"/>
            </w:pPr>
            <w:r w:rsidRPr="00954E38">
              <w:t>Den styrkede pædagogiske læreplan, Rammer og indhold, s. 44-45</w:t>
            </w:r>
          </w:p>
        </w:tc>
        <w:tc>
          <w:tcPr>
            <w:tcW w:w="2551" w:type="dxa"/>
          </w:tcPr>
          <w:p w14:paraId="2BB0BDF6" w14:textId="77777777" w:rsidR="00954E38" w:rsidRDefault="00954E38" w:rsidP="002E48AA">
            <w:pPr>
              <w:jc w:val="right"/>
              <w:rPr>
                <w:color w:val="0077B3" w:themeColor="accent1"/>
              </w:rPr>
            </w:pPr>
            <w:r>
              <w:rPr>
                <w:noProof/>
                <w:color w:val="0077B3" w:themeColor="accent1"/>
                <w:lang w:eastAsia="da-DK"/>
              </w:rPr>
              <w:drawing>
                <wp:inline distT="0" distB="0" distL="0" distR="0" wp14:anchorId="074BF8C0" wp14:editId="08929B7F">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24BC1B0E"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596884AD" w14:textId="77777777" w:rsidTr="002E48AA">
        <w:tc>
          <w:tcPr>
            <w:tcW w:w="9638" w:type="dxa"/>
          </w:tcPr>
          <w:p w14:paraId="5F66B2F0" w14:textId="77777777" w:rsidR="00954E38" w:rsidRPr="00954E38" w:rsidRDefault="00954E38" w:rsidP="00954E38">
            <w:pPr>
              <w:pStyle w:val="Tekst4"/>
              <w:ind w:left="284"/>
            </w:pPr>
            <w:r w:rsidRPr="00954E38">
              <w:lastRenderedPageBreak/>
              <w:t>Pædagogiske mål for læreplanstemaet:</w:t>
            </w:r>
          </w:p>
          <w:p w14:paraId="01EB8CA4" w14:textId="77777777" w:rsidR="00954E38" w:rsidRPr="00954E38" w:rsidRDefault="00954E38" w:rsidP="00636C30">
            <w:pPr>
              <w:pStyle w:val="Listeafsnit"/>
              <w:numPr>
                <w:ilvl w:val="0"/>
                <w:numId w:val="18"/>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447F0ED3" w14:textId="77777777" w:rsidR="00954E38" w:rsidRPr="00954E38" w:rsidRDefault="00954E38" w:rsidP="00636C30">
            <w:pPr>
              <w:pStyle w:val="Listeafsnit"/>
              <w:numPr>
                <w:ilvl w:val="0"/>
                <w:numId w:val="18"/>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159B23D" w14:textId="77777777" w:rsidTr="003A5548">
        <w:trPr>
          <w:trHeight w:val="4252"/>
        </w:trPr>
        <w:tc>
          <w:tcPr>
            <w:tcW w:w="9638" w:type="dxa"/>
          </w:tcPr>
          <w:p w14:paraId="4C9D90D0" w14:textId="5D770EDB" w:rsidR="00A002AF" w:rsidRPr="00D6545B" w:rsidRDefault="00A002AF" w:rsidP="00D6545B">
            <w:pPr>
              <w:pStyle w:val="Tekst2"/>
              <w:suppressAutoHyphens/>
              <w:rPr>
                <w:b/>
                <w:bCs/>
                <w:color w:val="FF0000"/>
              </w:rPr>
            </w:pPr>
            <w:r w:rsidRPr="00D6545B">
              <w:rPr>
                <w:b/>
                <w:bCs/>
                <w:color w:val="FF0000"/>
              </w:rPr>
              <w:t>Hvordan understøtter vores pædagogiske læringsmiljø, at børnene gør sig erfaringer med natur, udeliv og sci</w:t>
            </w:r>
            <w:r w:rsidR="00D6545B" w:rsidRPr="00D6545B">
              <w:rPr>
                <w:b/>
                <w:bCs/>
                <w:color w:val="FF0000"/>
              </w:rPr>
              <w:t>e</w:t>
            </w:r>
            <w:r w:rsidRPr="00D6545B">
              <w:rPr>
                <w:b/>
                <w:bCs/>
                <w:color w:val="FF0000"/>
              </w:rPr>
              <w:t>nce?</w:t>
            </w:r>
          </w:p>
          <w:p w14:paraId="53C964D6" w14:textId="77777777" w:rsidR="00A002AF" w:rsidRPr="00D6545B" w:rsidRDefault="00A002AF" w:rsidP="00D6545B">
            <w:pPr>
              <w:pStyle w:val="Tekst2"/>
              <w:suppressAutoHyphens/>
              <w:rPr>
                <w:color w:val="FF0000"/>
              </w:rPr>
            </w:pPr>
            <w:r w:rsidRPr="00D6545B">
              <w:rPr>
                <w:color w:val="FF0000"/>
              </w:rPr>
              <w:t>Herunder, hvordan vores pædagogiske læringsmiljø:</w:t>
            </w:r>
          </w:p>
          <w:p w14:paraId="702E4772" w14:textId="77777777" w:rsidR="00A002AF" w:rsidRPr="00D6545B" w:rsidRDefault="00A002AF" w:rsidP="00D6545B">
            <w:pPr>
              <w:pStyle w:val="Tekst2"/>
              <w:suppressAutoHyphens/>
              <w:rPr>
                <w:color w:val="FF0000"/>
              </w:rPr>
            </w:pPr>
            <w:r w:rsidRPr="00D6545B">
              <w:rPr>
                <w:color w:val="FF0000"/>
              </w:rPr>
              <w:t>Understøtter de to pædagogiske mål for temaet Alsidig personlig udvikling</w:t>
            </w:r>
            <w:r w:rsidRPr="00D6545B" w:rsidDel="00E42A94">
              <w:rPr>
                <w:color w:val="FF0000"/>
              </w:rPr>
              <w:t xml:space="preserve"> </w:t>
            </w:r>
          </w:p>
          <w:p w14:paraId="3A77DB39" w14:textId="77777777" w:rsidR="00A002AF" w:rsidRPr="00D6545B" w:rsidRDefault="00A002AF" w:rsidP="00D6545B">
            <w:pPr>
              <w:pStyle w:val="Tekst2"/>
              <w:suppressAutoHyphens/>
              <w:rPr>
                <w:color w:val="FF0000"/>
              </w:rPr>
            </w:pPr>
            <w:r w:rsidRPr="00D6545B">
              <w:rPr>
                <w:color w:val="FF0000"/>
              </w:rPr>
              <w:t xml:space="preserve">Tager udgangspunkt i det fælles pædagogiske grundlag </w:t>
            </w:r>
          </w:p>
          <w:p w14:paraId="2321E875" w14:textId="72AE2015" w:rsidR="00A002AF" w:rsidRDefault="00A002AF" w:rsidP="00D6545B">
            <w:pPr>
              <w:pStyle w:val="Tekst2"/>
              <w:suppressAutoHyphens/>
              <w:rPr>
                <w:color w:val="FF0000"/>
              </w:rPr>
            </w:pPr>
            <w:r w:rsidRPr="00D6545B">
              <w:rPr>
                <w:color w:val="FF0000"/>
              </w:rPr>
              <w:t>Ses i samspil med de øvrige læreplanstemaer.</w:t>
            </w:r>
          </w:p>
          <w:p w14:paraId="1D11BF8A" w14:textId="77777777" w:rsidR="00D6545B" w:rsidRPr="00D6545B" w:rsidRDefault="00D6545B" w:rsidP="00D6545B">
            <w:pPr>
              <w:pStyle w:val="Tekst2"/>
              <w:suppressAutoHyphens/>
              <w:rPr>
                <w:color w:val="FF0000"/>
              </w:rPr>
            </w:pPr>
          </w:p>
          <w:p w14:paraId="545E3F91" w14:textId="3F812547" w:rsidR="00954E38" w:rsidRPr="00D6545B" w:rsidRDefault="00545C53" w:rsidP="00D6545B">
            <w:pPr>
              <w:pStyle w:val="Tekst2"/>
              <w:suppressAutoHyphens/>
              <w:rPr>
                <w:b/>
                <w:bCs/>
              </w:rPr>
            </w:pPr>
            <w:r w:rsidRPr="00D6545B">
              <w:rPr>
                <w:b/>
                <w:bCs/>
              </w:rPr>
              <w:t>Møllebjerghaves mål med henblik på natur udeliv og science</w:t>
            </w:r>
          </w:p>
          <w:p w14:paraId="587FE471" w14:textId="4CEDD8FD" w:rsidR="00545C53" w:rsidRPr="00545C53" w:rsidRDefault="00545C53" w:rsidP="002F1C60">
            <w:pPr>
              <w:pStyle w:val="Tekst2"/>
            </w:pPr>
            <w:r>
              <w:t>Børnene opnår</w:t>
            </w:r>
            <w:r w:rsidR="00D6545B">
              <w:t>:</w:t>
            </w:r>
          </w:p>
          <w:p w14:paraId="6C980FB5" w14:textId="5C8CA00D" w:rsidR="00545C53" w:rsidRPr="00D6545B" w:rsidRDefault="00545C53" w:rsidP="00636C30">
            <w:pPr>
              <w:pStyle w:val="Tekst2"/>
              <w:numPr>
                <w:ilvl w:val="0"/>
                <w:numId w:val="25"/>
              </w:numPr>
            </w:pPr>
            <w:r>
              <w:t xml:space="preserve">konkrete erfaringer med naturen, som udvikler deres nysgerrighed og lyst til at udforske </w:t>
            </w:r>
            <w:r w:rsidR="00EE7925">
              <w:t>naturen</w:t>
            </w:r>
            <w:r>
              <w:t>.</w:t>
            </w:r>
          </w:p>
          <w:p w14:paraId="209F8F5D" w14:textId="19E5055E" w:rsidR="00545C53" w:rsidRDefault="00545C53" w:rsidP="00636C30">
            <w:pPr>
              <w:pStyle w:val="Tekst2"/>
              <w:numPr>
                <w:ilvl w:val="0"/>
                <w:numId w:val="25"/>
              </w:numPr>
            </w:pPr>
            <w:r>
              <w:t>en begyndende forståelse for betydningen af bæredygtig, samt en respekt for naturen.</w:t>
            </w:r>
          </w:p>
          <w:p w14:paraId="6593A3D8" w14:textId="020B972E" w:rsidR="00EE7925" w:rsidRDefault="00545C53" w:rsidP="00636C30">
            <w:pPr>
              <w:pStyle w:val="Tekst2"/>
              <w:numPr>
                <w:ilvl w:val="0"/>
                <w:numId w:val="25"/>
              </w:numPr>
            </w:pPr>
            <w:r>
              <w:t>lyst til at observere og undersøge naturfænomener i deres omverden, så de får erfaringer med at   genkende og udtrykke sig om årsag, virkning og sammenhæng.</w:t>
            </w:r>
          </w:p>
          <w:p w14:paraId="71F12172" w14:textId="11B383C0" w:rsidR="00EE7925" w:rsidRDefault="00545C53" w:rsidP="00636C30">
            <w:pPr>
              <w:pStyle w:val="Tekst2"/>
              <w:numPr>
                <w:ilvl w:val="0"/>
                <w:numId w:val="25"/>
              </w:numPr>
            </w:pPr>
            <w:r w:rsidRPr="00545C53">
              <w:t>en begyndende matematisk opmærksomhed</w:t>
            </w:r>
          </w:p>
          <w:p w14:paraId="197E65A9" w14:textId="4AF54399" w:rsidR="00545C53" w:rsidRPr="00EE7925" w:rsidRDefault="00EE7925" w:rsidP="00636C30">
            <w:pPr>
              <w:pStyle w:val="Tekst2"/>
              <w:numPr>
                <w:ilvl w:val="0"/>
                <w:numId w:val="25"/>
              </w:numPr>
            </w:pPr>
            <w:r>
              <w:t xml:space="preserve">erfaring med glæden ved </w:t>
            </w:r>
            <w:r w:rsidR="00545C53" w:rsidRPr="00EE7925">
              <w:t xml:space="preserve">at færdes </w:t>
            </w:r>
            <w:r>
              <w:t>i naturen</w:t>
            </w:r>
            <w:r w:rsidR="00545C53" w:rsidRPr="00EE7925">
              <w:t xml:space="preserve">. </w:t>
            </w:r>
          </w:p>
          <w:p w14:paraId="43FEE9DC" w14:textId="2ED20D88" w:rsidR="00545C53" w:rsidRPr="00EE7925" w:rsidRDefault="00545C53" w:rsidP="00636C30">
            <w:pPr>
              <w:pStyle w:val="Tekst2"/>
              <w:numPr>
                <w:ilvl w:val="0"/>
                <w:numId w:val="25"/>
              </w:numPr>
            </w:pPr>
            <w:r w:rsidRPr="00EE7925">
              <w:t xml:space="preserve">nysgerrighed </w:t>
            </w:r>
            <w:r w:rsidR="00EE7925" w:rsidRPr="00EE7925">
              <w:t>over</w:t>
            </w:r>
            <w:r w:rsidRPr="00EE7925">
              <w:t xml:space="preserve"> de ting de finder</w:t>
            </w:r>
            <w:r w:rsidR="00EE7925" w:rsidRPr="00EE7925">
              <w:t xml:space="preserve"> </w:t>
            </w:r>
          </w:p>
          <w:p w14:paraId="33BFAB5C" w14:textId="4B5DEE67" w:rsidR="00545C53" w:rsidRPr="00EE7925" w:rsidRDefault="00545C53" w:rsidP="00636C30">
            <w:pPr>
              <w:pStyle w:val="Tekst2"/>
              <w:numPr>
                <w:ilvl w:val="0"/>
                <w:numId w:val="25"/>
              </w:numPr>
            </w:pPr>
            <w:r w:rsidRPr="00545C53">
              <w:t xml:space="preserve">viden om hvor og hvordan vi kan finde fakta om de dyr og ting vi finder i naturen. </w:t>
            </w:r>
          </w:p>
          <w:p w14:paraId="21493A99" w14:textId="7614D12A" w:rsidR="00545C53" w:rsidRPr="007400E9" w:rsidRDefault="00EE7925" w:rsidP="00636C30">
            <w:pPr>
              <w:pStyle w:val="Tekst2"/>
              <w:numPr>
                <w:ilvl w:val="0"/>
                <w:numId w:val="25"/>
              </w:numPr>
            </w:pPr>
            <w:r>
              <w:t xml:space="preserve">lysten til at </w:t>
            </w:r>
            <w:r w:rsidRPr="00545C53">
              <w:t>dele</w:t>
            </w:r>
            <w:r w:rsidR="00545C53" w:rsidRPr="00545C53">
              <w:t xml:space="preserve"> denne viden med de andre bør</w:t>
            </w:r>
            <w:r w:rsidR="00D6545B">
              <w:t>n</w:t>
            </w:r>
          </w:p>
        </w:tc>
      </w:tr>
    </w:tbl>
    <w:p w14:paraId="4F637FA9" w14:textId="27A19021" w:rsidR="003B6E79" w:rsidRPr="00D6545B" w:rsidRDefault="003A5548" w:rsidP="00D6545B">
      <w:pPr>
        <w:pStyle w:val="Tekst2"/>
        <w:suppressAutoHyphens/>
        <w:rPr>
          <w:b/>
          <w:bCs/>
        </w:rPr>
      </w:pPr>
      <w:r w:rsidRPr="00D6545B">
        <w:rPr>
          <w:b/>
          <w:bCs/>
        </w:rPr>
        <w:t>Sådan gør vi i praksis</w:t>
      </w:r>
    </w:p>
    <w:p w14:paraId="31131679" w14:textId="17A93132" w:rsidR="003B6E79" w:rsidRDefault="003B6E79" w:rsidP="002F1C60">
      <w:pPr>
        <w:pStyle w:val="Tekst2"/>
      </w:pPr>
      <w:r>
        <w:t xml:space="preserve">Vi oplever det som væsentligt at børnene introduceres til naturen og oplever glæde ved at færdes i den. Naturen er et rum, hvor børn skal eksperimentere og gøre sig erfaringer med det naturvidenskabelige. Børnene skal opleve alle de muligheder naturen giver, samt vigtigheden af at behandle den med respekt. </w:t>
      </w:r>
    </w:p>
    <w:p w14:paraId="279CD1C4" w14:textId="32BD8C7E" w:rsidR="00DD094C" w:rsidRDefault="003A5548" w:rsidP="002F1C60">
      <w:pPr>
        <w:pStyle w:val="Tekst2"/>
      </w:pPr>
      <w:r>
        <w:t>Vi ved at n</w:t>
      </w:r>
      <w:r w:rsidR="003B6E79">
        <w:t>aturoplevelser i barndommen har en positiv indvirkning på både det følelsesmæssige, kropslige og sociale plan</w:t>
      </w:r>
      <w:r w:rsidR="00D6545B">
        <w:t xml:space="preserve">. </w:t>
      </w:r>
      <w:r>
        <w:t>Derfor p</w:t>
      </w:r>
      <w:r w:rsidR="003B6E79">
        <w:t>rioritere</w:t>
      </w:r>
      <w:r>
        <w:t xml:space="preserve">r vi udelivet højt i Møllebjerghave </w:t>
      </w:r>
      <w:r w:rsidR="003B6E79">
        <w:t>og sørge</w:t>
      </w:r>
      <w:r>
        <w:t>r</w:t>
      </w:r>
      <w:r w:rsidR="003B6E79">
        <w:t xml:space="preserve"> for at </w:t>
      </w:r>
      <w:r w:rsidR="00DD094C">
        <w:t>børnehave</w:t>
      </w:r>
      <w:r w:rsidR="003B6E79">
        <w:t>børnene er ude at lege mindst én gang om dagen.</w:t>
      </w:r>
      <w:r w:rsidR="00DD094C">
        <w:t xml:space="preserve"> I vuggestuen er de ude når vejret </w:t>
      </w:r>
      <w:r w:rsidR="0070140D">
        <w:t>inviterer</w:t>
      </w:r>
      <w:r w:rsidR="00DD094C">
        <w:t xml:space="preserve"> til det, men</w:t>
      </w:r>
      <w:r w:rsidR="0070140D">
        <w:t xml:space="preserve"> vuggestuebørn oplever</w:t>
      </w:r>
      <w:r w:rsidR="00DD094C">
        <w:t xml:space="preserve"> både regn, sne og sol.</w:t>
      </w:r>
    </w:p>
    <w:p w14:paraId="60582AF2" w14:textId="56DFEA93" w:rsidR="003B6E79" w:rsidRDefault="003A5548" w:rsidP="002F1C60">
      <w:pPr>
        <w:pStyle w:val="Tekst2"/>
      </w:pPr>
      <w:r>
        <w:t xml:space="preserve"> På vores legeplads</w:t>
      </w:r>
      <w:r w:rsidR="00DD094C">
        <w:t>er</w:t>
      </w:r>
      <w:r>
        <w:t xml:space="preserve"> er der plads</w:t>
      </w:r>
      <w:r w:rsidR="003B6E79">
        <w:t xml:space="preserve"> til at børnene får lov til at udforske naturen og til at stille spørgsmål </w:t>
      </w:r>
      <w:r w:rsidR="005A1B72">
        <w:t>om</w:t>
      </w:r>
      <w:r w:rsidR="003B6E79">
        <w:t xml:space="preserve"> den.</w:t>
      </w:r>
      <w:r>
        <w:t xml:space="preserve"> Legepladse</w:t>
      </w:r>
      <w:r w:rsidR="00DD094C">
        <w:t>rne</w:t>
      </w:r>
      <w:r>
        <w:t xml:space="preserve"> er bevist indrettet så uderummet</w:t>
      </w:r>
      <w:r w:rsidR="003B6E79">
        <w:t xml:space="preserve"> give plads til sansning, bevægelse, fantasi og kreativitet.</w:t>
      </w:r>
      <w:r>
        <w:t xml:space="preserve"> D</w:t>
      </w:r>
      <w:r w:rsidR="00DD094C">
        <w:t>ere</w:t>
      </w:r>
      <w:r w:rsidR="005A1B72">
        <w:t>s</w:t>
      </w:r>
      <w:r>
        <w:t xml:space="preserve"> mange muligheder giver</w:t>
      </w:r>
      <w:r w:rsidR="003B6E79">
        <w:t xml:space="preserve"> et læringsmiljø der indbyder til udeliv og leg.</w:t>
      </w:r>
    </w:p>
    <w:p w14:paraId="79165F62" w14:textId="2CC38422" w:rsidR="003A5548" w:rsidRDefault="003A5548" w:rsidP="002F1C60">
      <w:pPr>
        <w:pStyle w:val="Tekst2"/>
      </w:pPr>
      <w:r>
        <w:lastRenderedPageBreak/>
        <w:t xml:space="preserve">Vi </w:t>
      </w:r>
      <w:r w:rsidR="005A1B72">
        <w:t xml:space="preserve">tager </w:t>
      </w:r>
      <w:r w:rsidR="00DD094C">
        <w:t>på</w:t>
      </w:r>
      <w:r w:rsidR="005A1B72">
        <w:t xml:space="preserve"> ture til</w:t>
      </w:r>
      <w:r w:rsidR="003B6E79">
        <w:t xml:space="preserve"> grønne områder i nærmiljøet</w:t>
      </w:r>
      <w:r w:rsidR="005A1B72">
        <w:t>, som børnene kan bruge</w:t>
      </w:r>
      <w:r w:rsidR="003B6E79">
        <w:t xml:space="preserve"> til leg og udforskning</w:t>
      </w:r>
      <w:r w:rsidR="005A1B72">
        <w:t>. I en nærliggende skov har vi</w:t>
      </w:r>
      <w:r>
        <w:t xml:space="preserve"> i samarbejde med Nationalparken Skjoldungernes land og en lokal lodsejer etableret et </w:t>
      </w:r>
      <w:r w:rsidR="005A1B72">
        <w:t>”</w:t>
      </w:r>
      <w:r>
        <w:t>grønt grupperum</w:t>
      </w:r>
      <w:r w:rsidR="005A1B72">
        <w:t>”</w:t>
      </w:r>
      <w:r w:rsidR="003B6E79">
        <w:t>.</w:t>
      </w:r>
      <w:r>
        <w:t xml:space="preserve"> Her er bålplads og grejkasser med udstyr til at børnene kan udforske dyreliv m.m. </w:t>
      </w:r>
      <w:r w:rsidR="005A1B72">
        <w:t xml:space="preserve">Gennem jævnlige besøg på denne plads bliver årets gang i naturen synlig og nærværende. </w:t>
      </w:r>
    </w:p>
    <w:p w14:paraId="058C35BF" w14:textId="38B6253D" w:rsidR="003A5548" w:rsidRDefault="005A1B72" w:rsidP="002F1C60">
      <w:pPr>
        <w:pStyle w:val="Tekst2"/>
      </w:pPr>
      <w:r>
        <w:t>I Møllebjerghave affaldssorterer vi i 6 enheder. Dette er børnene en natur</w:t>
      </w:r>
      <w:r w:rsidR="001004B9">
        <w:t>lig del af og det afbøder mange</w:t>
      </w:r>
      <w:bookmarkStart w:id="3" w:name="_GoBack"/>
      <w:bookmarkEnd w:id="3"/>
      <w:r>
        <w:t xml:space="preserve"> snakke om miljø og affald samt det at spare på strømmen og vandet. Vi laver også skraldekunst, hvor børnene bruger genbrugsmateriale til kunstværker.</w:t>
      </w:r>
    </w:p>
    <w:p w14:paraId="486F8A14" w14:textId="228A7FC3" w:rsidR="003B6E79" w:rsidRDefault="00130E0F" w:rsidP="002F1C60">
      <w:pPr>
        <w:pStyle w:val="Tekst2"/>
      </w:pPr>
      <w:r>
        <w:t>Ligesom genbrugs materialer g</w:t>
      </w:r>
      <w:r w:rsidR="005A1B72">
        <w:t xml:space="preserve">ør vi </w:t>
      </w:r>
      <w:r w:rsidR="00DD094C">
        <w:t>også brug</w:t>
      </w:r>
      <w:r w:rsidR="003B6E79">
        <w:t xml:space="preserve"> af naturmaterialer i det kreative og lade tingene blive brugt i andre sammenhænge.</w:t>
      </w:r>
    </w:p>
    <w:p w14:paraId="6A339ED5" w14:textId="7D5764F2" w:rsidR="00DD094C" w:rsidRDefault="00DD094C" w:rsidP="002F1C60">
      <w:pPr>
        <w:pStyle w:val="Tekst2"/>
      </w:pPr>
      <w:r>
        <w:t>Vi bruger</w:t>
      </w:r>
      <w:r w:rsidR="003B6E79">
        <w:t xml:space="preserve"> science tilgangen med inddragelse af mindre eksperimenter samt mængder og former, så børnene derved opnår et tidligt indblik i det matematiske sprog.</w:t>
      </w:r>
    </w:p>
    <w:p w14:paraId="7B246DF5" w14:textId="2849C808" w:rsidR="003B6E79" w:rsidRDefault="00DD094C" w:rsidP="00172457">
      <w:pPr>
        <w:pStyle w:val="Tekst2"/>
      </w:pPr>
      <w:r>
        <w:t xml:space="preserve">Igen står dette læreplantema ikke alene i aktiviteterne, når børnene er i </w:t>
      </w:r>
      <w:r w:rsidR="00172457">
        <w:t>naturen,</w:t>
      </w:r>
      <w:r>
        <w:t xml:space="preserve"> kommer vi jo </w:t>
      </w:r>
      <w:r w:rsidR="00D6545B">
        <w:t>også naturligt</w:t>
      </w:r>
      <w:r>
        <w:t xml:space="preserve"> ind på såvel sprog, bevægelse og sanser ligesom både social og alsidig udvikling i høj grad stimuleres, når børnene er ude. </w:t>
      </w:r>
    </w:p>
    <w:p w14:paraId="549EA9DA"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0BC22929" w14:textId="77777777" w:rsidTr="002E48AA">
        <w:trPr>
          <w:cantSplit/>
        </w:trPr>
        <w:tc>
          <w:tcPr>
            <w:tcW w:w="7087" w:type="dxa"/>
          </w:tcPr>
          <w:p w14:paraId="65E700A9" w14:textId="77777777" w:rsidR="00954E38" w:rsidRPr="00084F73" w:rsidRDefault="00954E38" w:rsidP="002E48AA">
            <w:pPr>
              <w:pStyle w:val="Overskrift2"/>
              <w:rPr>
                <w:color w:val="CD1626" w:themeColor="accent2"/>
              </w:rPr>
            </w:pPr>
            <w:r w:rsidRPr="00954E38">
              <w:rPr>
                <w:color w:val="CD1626" w:themeColor="accent2"/>
              </w:rPr>
              <w:t>Kultur, æstetik og fællesskab</w:t>
            </w:r>
          </w:p>
          <w:p w14:paraId="6A1145E2" w14:textId="77777777"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14:paraId="33B2DDEC" w14:textId="77777777"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14:paraId="6FF87302" w14:textId="77777777" w:rsidR="00954E38" w:rsidRPr="00B02D50" w:rsidRDefault="00954E38" w:rsidP="002E48AA">
            <w:pPr>
              <w:pStyle w:val="Byline"/>
            </w:pPr>
            <w:r w:rsidRPr="00954E38">
              <w:t>Den styrkede pædagogiske læreplan, Rammer og indhold, s. 46-47</w:t>
            </w:r>
          </w:p>
        </w:tc>
        <w:tc>
          <w:tcPr>
            <w:tcW w:w="2551" w:type="dxa"/>
          </w:tcPr>
          <w:p w14:paraId="2961107C" w14:textId="77777777" w:rsidR="00954E38" w:rsidRDefault="00954E38" w:rsidP="002E48AA">
            <w:pPr>
              <w:jc w:val="right"/>
              <w:rPr>
                <w:color w:val="0077B3" w:themeColor="accent1"/>
              </w:rPr>
            </w:pPr>
            <w:r>
              <w:rPr>
                <w:noProof/>
                <w:color w:val="0077B3" w:themeColor="accent1"/>
                <w:lang w:eastAsia="da-DK"/>
              </w:rPr>
              <w:drawing>
                <wp:inline distT="0" distB="0" distL="0" distR="0" wp14:anchorId="7B63FE05" wp14:editId="4615106F">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2B1C1A4"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43D1164A" w14:textId="77777777" w:rsidTr="002E48AA">
        <w:tc>
          <w:tcPr>
            <w:tcW w:w="9638" w:type="dxa"/>
          </w:tcPr>
          <w:p w14:paraId="685E8FCF" w14:textId="77777777" w:rsidR="00954E38" w:rsidRPr="00954E38" w:rsidRDefault="00954E38" w:rsidP="002E48AA">
            <w:pPr>
              <w:pStyle w:val="Tekst4"/>
              <w:ind w:left="284"/>
            </w:pPr>
            <w:r w:rsidRPr="00954E38">
              <w:t>Pædagogiske mål for læreplanstemaet:</w:t>
            </w:r>
          </w:p>
          <w:p w14:paraId="0EBFF33C" w14:textId="77777777" w:rsidR="00954E38" w:rsidRPr="00DB3B26" w:rsidRDefault="00954E38" w:rsidP="00636C30">
            <w:pPr>
              <w:pStyle w:val="Tekst4"/>
              <w:numPr>
                <w:ilvl w:val="0"/>
                <w:numId w:val="19"/>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74E30203" w14:textId="77777777" w:rsidR="00954E38" w:rsidRPr="00954E38" w:rsidRDefault="00954E38" w:rsidP="00636C30">
            <w:pPr>
              <w:pStyle w:val="Tekst4"/>
              <w:numPr>
                <w:ilvl w:val="0"/>
                <w:numId w:val="19"/>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BC6AA2B" w14:textId="77777777" w:rsidTr="002E48AA">
        <w:tc>
          <w:tcPr>
            <w:tcW w:w="9638" w:type="dxa"/>
          </w:tcPr>
          <w:p w14:paraId="4750EF9F" w14:textId="10E226EA" w:rsidR="00954E38" w:rsidRDefault="00954E38" w:rsidP="002E48AA">
            <w:pPr>
              <w:pStyle w:val="Tekst5rd"/>
            </w:pPr>
            <w:r w:rsidRPr="00954E38">
              <w:t>Hvordan understøtter vores pædagogiske læringsmiljø, at børnene gør sig erfaringer med kultur, æstetik og fællesskab?</w:t>
            </w:r>
          </w:p>
          <w:p w14:paraId="4EFBABCF" w14:textId="77777777" w:rsidR="00B92709" w:rsidRDefault="00B92709" w:rsidP="002E48AA">
            <w:pPr>
              <w:pStyle w:val="Tekst5rd"/>
            </w:pPr>
          </w:p>
          <w:p w14:paraId="07057F55" w14:textId="77777777" w:rsidR="00954E38" w:rsidRDefault="00954E38" w:rsidP="002E48AA">
            <w:pPr>
              <w:pStyle w:val="Tekst1rd"/>
            </w:pPr>
            <w:r w:rsidRPr="005D3542">
              <w:t>Herunder, hvordan vores pædagogiske læringsmiljø:</w:t>
            </w:r>
          </w:p>
          <w:p w14:paraId="78F287D0" w14:textId="77777777" w:rsidR="00954E38" w:rsidRDefault="00954E38" w:rsidP="002E48AA">
            <w:pPr>
              <w:pStyle w:val="Bullettekst3rd"/>
            </w:pPr>
            <w:r w:rsidRPr="00954E38">
              <w:t>Understøtter de to pædagogiske mål for temaet Kultur, æstetik og fælle</w:t>
            </w:r>
            <w:r>
              <w:t>s</w:t>
            </w:r>
            <w:r w:rsidRPr="00954E38">
              <w:t>skab</w:t>
            </w:r>
          </w:p>
          <w:p w14:paraId="0B512FA6" w14:textId="77777777" w:rsidR="00954E38" w:rsidRDefault="00954E38" w:rsidP="002E48AA">
            <w:pPr>
              <w:pStyle w:val="Bullettekst3rd"/>
            </w:pPr>
            <w:r>
              <w:t xml:space="preserve">Tager udgangspunkt i det fælles pædagogiske grundlag </w:t>
            </w:r>
          </w:p>
          <w:p w14:paraId="449DBB29" w14:textId="0F0F86F4" w:rsidR="00954E38" w:rsidRDefault="00954E38" w:rsidP="002E48AA">
            <w:pPr>
              <w:pStyle w:val="Bullettekst3rd"/>
              <w:spacing w:after="240"/>
            </w:pPr>
            <w:r w:rsidRPr="00954E38">
              <w:t>Ses i samspil med de øvrige læreplanstemaer.</w:t>
            </w:r>
          </w:p>
          <w:p w14:paraId="61B8FD81" w14:textId="77777777" w:rsidR="00B92709" w:rsidRDefault="00B92709" w:rsidP="00B92709">
            <w:pPr>
              <w:pStyle w:val="Bullettekst3rd"/>
              <w:numPr>
                <w:ilvl w:val="0"/>
                <w:numId w:val="0"/>
              </w:numPr>
              <w:spacing w:after="240"/>
              <w:ind w:left="227"/>
            </w:pPr>
          </w:p>
          <w:p w14:paraId="741E6162" w14:textId="19201A23" w:rsidR="00591C3F" w:rsidRPr="00D40E7F" w:rsidRDefault="00591C3F" w:rsidP="00591C3F">
            <w:pPr>
              <w:pStyle w:val="Tekst3"/>
              <w:spacing w:line="240" w:lineRule="auto"/>
              <w:rPr>
                <w:b/>
                <w:bCs/>
                <w:u w:val="single"/>
              </w:rPr>
            </w:pPr>
            <w:r w:rsidRPr="00D40E7F">
              <w:rPr>
                <w:b/>
                <w:bCs/>
                <w:u w:val="single"/>
              </w:rPr>
              <w:t>Møllebjerghaves Mål</w:t>
            </w:r>
            <w:r w:rsidR="00DD094C" w:rsidRPr="00D40E7F">
              <w:rPr>
                <w:b/>
                <w:bCs/>
                <w:u w:val="single"/>
              </w:rPr>
              <w:t xml:space="preserve">           </w:t>
            </w:r>
          </w:p>
          <w:p w14:paraId="23DC7A8F" w14:textId="17AD5F99" w:rsidR="00DD094C" w:rsidRDefault="00591C3F" w:rsidP="002F1C60">
            <w:pPr>
              <w:pStyle w:val="Tekst2"/>
            </w:pPr>
            <w:r>
              <w:t>At børnene</w:t>
            </w:r>
            <w:r w:rsidR="005F6B0B">
              <w:t xml:space="preserve"> </w:t>
            </w:r>
          </w:p>
          <w:p w14:paraId="4C8AEB4E" w14:textId="449E4054" w:rsidR="00591C3F" w:rsidRDefault="0070140D" w:rsidP="004F7F73">
            <w:pPr>
              <w:pStyle w:val="Tekst2"/>
              <w:numPr>
                <w:ilvl w:val="0"/>
                <w:numId w:val="26"/>
              </w:numPr>
            </w:pPr>
            <w:r>
              <w:t xml:space="preserve">får </w:t>
            </w:r>
            <w:r w:rsidR="00591C3F">
              <w:t xml:space="preserve">indblik </w:t>
            </w:r>
            <w:r>
              <w:t>i</w:t>
            </w:r>
            <w:r w:rsidR="00591C3F">
              <w:t xml:space="preserve"> forskellige kulturer, hvad enten det er forskellige kulturer fra familie til familie, eller f.eks. fra land til land</w:t>
            </w:r>
          </w:p>
          <w:p w14:paraId="7BC03160" w14:textId="0612C7AE" w:rsidR="0070140D" w:rsidRDefault="0070140D" w:rsidP="004F7F73">
            <w:pPr>
              <w:pStyle w:val="Tekst2"/>
              <w:numPr>
                <w:ilvl w:val="0"/>
                <w:numId w:val="26"/>
              </w:numPr>
            </w:pPr>
            <w:r>
              <w:t>viser og giver udtryk for tolerance og respekt for andres kultur.</w:t>
            </w:r>
          </w:p>
          <w:p w14:paraId="00F8D4B9" w14:textId="77777777" w:rsidR="0070140D" w:rsidRDefault="0070140D" w:rsidP="004F7F73">
            <w:pPr>
              <w:pStyle w:val="Tekst2"/>
              <w:numPr>
                <w:ilvl w:val="0"/>
                <w:numId w:val="26"/>
              </w:numPr>
            </w:pPr>
            <w:r>
              <w:t>respekter de forskellige behov de andre børn har for at have den god hverdag i Møllebjerghave</w:t>
            </w:r>
          </w:p>
          <w:p w14:paraId="0871EF2C" w14:textId="30F4496D" w:rsidR="00591C3F" w:rsidRDefault="0070140D" w:rsidP="004F7F73">
            <w:pPr>
              <w:pStyle w:val="Tekst2"/>
              <w:numPr>
                <w:ilvl w:val="0"/>
                <w:numId w:val="26"/>
              </w:numPr>
            </w:pPr>
            <w:r>
              <w:t xml:space="preserve">får </w:t>
            </w:r>
            <w:r w:rsidR="00591C3F">
              <w:t>færdigheder inden for det kreative felt, som giver dem lyst til at fortsætte deres udvikling indenfor skabende kulturelle aktiviteter.</w:t>
            </w:r>
          </w:p>
          <w:p w14:paraId="53A60615" w14:textId="7E8AF27E" w:rsidR="0070140D" w:rsidRDefault="005F6B0B" w:rsidP="004F7F73">
            <w:pPr>
              <w:pStyle w:val="Tekst2"/>
              <w:numPr>
                <w:ilvl w:val="0"/>
                <w:numId w:val="26"/>
              </w:numPr>
            </w:pPr>
            <w:r>
              <w:t>opleve</w:t>
            </w:r>
            <w:r w:rsidR="0070140D">
              <w:t>r</w:t>
            </w:r>
            <w:r>
              <w:t xml:space="preserve"> glæden ved </w:t>
            </w:r>
            <w:r w:rsidR="00591C3F">
              <w:t xml:space="preserve">kreativitet </w:t>
            </w:r>
            <w:r>
              <w:t xml:space="preserve">og musiske aktiviteter og at </w:t>
            </w:r>
            <w:r w:rsidR="00591C3F">
              <w:t>de tager den</w:t>
            </w:r>
            <w:r>
              <w:t>ne</w:t>
            </w:r>
            <w:r w:rsidR="00591C3F">
              <w:t xml:space="preserve"> med sig videre i livet som en kilde til glæde og fordybelse</w:t>
            </w:r>
            <w:r w:rsidR="0070140D">
              <w:t xml:space="preserve"> </w:t>
            </w:r>
          </w:p>
          <w:p w14:paraId="451DA3F6" w14:textId="5E20277C" w:rsidR="0070140D" w:rsidRDefault="0070140D" w:rsidP="004F7F73">
            <w:pPr>
              <w:pStyle w:val="Tekst2"/>
              <w:numPr>
                <w:ilvl w:val="0"/>
                <w:numId w:val="26"/>
              </w:numPr>
            </w:pPr>
            <w:r>
              <w:t xml:space="preserve">opnår sikkerhed </w:t>
            </w:r>
            <w:proofErr w:type="gramStart"/>
            <w:r>
              <w:t>indenfor</w:t>
            </w:r>
            <w:proofErr w:type="gramEnd"/>
            <w:r>
              <w:t xml:space="preserve"> de kreative arbejdsformer</w:t>
            </w:r>
          </w:p>
          <w:p w14:paraId="12979625" w14:textId="77777777" w:rsidR="004F7F73" w:rsidRDefault="004F7F73" w:rsidP="004F7F73">
            <w:pPr>
              <w:pStyle w:val="Tekst2"/>
              <w:ind w:left="720"/>
            </w:pPr>
          </w:p>
          <w:p w14:paraId="6EF2167B" w14:textId="50A5ED7F" w:rsidR="0070140D" w:rsidRPr="00591C3F" w:rsidRDefault="00591C3F" w:rsidP="00591C3F">
            <w:pPr>
              <w:pStyle w:val="Tekst3"/>
              <w:spacing w:line="240" w:lineRule="auto"/>
              <w:rPr>
                <w:u w:val="single"/>
              </w:rPr>
            </w:pPr>
            <w:r w:rsidRPr="00D40E7F">
              <w:rPr>
                <w:b/>
                <w:bCs/>
              </w:rPr>
              <w:t xml:space="preserve">Sådan arbejder vi </w:t>
            </w:r>
            <w:r w:rsidR="005F6B0B" w:rsidRPr="00D40E7F">
              <w:rPr>
                <w:b/>
                <w:bCs/>
              </w:rPr>
              <w:t>i praksis</w:t>
            </w:r>
          </w:p>
          <w:p w14:paraId="3F2FD4D7" w14:textId="6DEC89C3" w:rsidR="005F6B0B" w:rsidRDefault="005F6B0B" w:rsidP="00636C30">
            <w:pPr>
              <w:pStyle w:val="Tekst2"/>
            </w:pPr>
            <w:r>
              <w:t xml:space="preserve">I Møllebjerghave er hverdagen tilrettelagt, så børnene indgår i forskellige former for fællesskaber og tilegner sig kulturelle værdier, der giver børnene mulighed for at udtrykke sig på forskellige måder, både kropsligt og æstetisk og til at forstå omverden. </w:t>
            </w:r>
          </w:p>
          <w:p w14:paraId="3D25DCF1" w14:textId="77E7B228" w:rsidR="005F6B0B" w:rsidRDefault="005F6B0B" w:rsidP="00636C30">
            <w:pPr>
              <w:pStyle w:val="Tekst2"/>
            </w:pPr>
            <w:r>
              <w:t>Det er væsentligt at børnene får kendskab til vores og andres kulturer og traditioner</w:t>
            </w:r>
            <w:r w:rsidR="00A521B9">
              <w:t xml:space="preserve"> </w:t>
            </w:r>
            <w:r>
              <w:t>Dette gør vi f.eks.</w:t>
            </w:r>
            <w:r w:rsidR="00A521B9">
              <w:t xml:space="preserve"> at</w:t>
            </w:r>
            <w:r>
              <w:t xml:space="preserve"> </w:t>
            </w:r>
            <w:r w:rsidR="00A521B9">
              <w:t xml:space="preserve">vi </w:t>
            </w:r>
            <w:r>
              <w:t>tage</w:t>
            </w:r>
            <w:r w:rsidR="00A521B9">
              <w:t>r</w:t>
            </w:r>
            <w:r>
              <w:t xml:space="preserve"> på besøg hos </w:t>
            </w:r>
            <w:r w:rsidR="00E97C69">
              <w:t>børnene f.eks.</w:t>
            </w:r>
            <w:r>
              <w:t xml:space="preserve"> til fødselsdage og ser hvordan andre børn bor. Allerede i vuggestuen snakker vi om forskellige familieformer</w:t>
            </w:r>
            <w:r w:rsidR="00E97C69">
              <w:t xml:space="preserve"> og vi </w:t>
            </w:r>
            <w:r>
              <w:t>lave</w:t>
            </w:r>
            <w:r w:rsidR="00E97C69">
              <w:t>r</w:t>
            </w:r>
            <w:r>
              <w:t xml:space="preserve"> huse med billeder af familierne.</w:t>
            </w:r>
          </w:p>
          <w:p w14:paraId="4562EA8B" w14:textId="7CDF00AD" w:rsidR="006D646F" w:rsidRDefault="006D646F" w:rsidP="00636C30">
            <w:pPr>
              <w:pStyle w:val="Tekst2"/>
            </w:pPr>
            <w:r>
              <w:t>Vi undersøger, snakker og arbejder med de forskellige kulturer vores børn vokser op med (lande og religioner mm)</w:t>
            </w:r>
          </w:p>
          <w:p w14:paraId="03446A00" w14:textId="0E9C36F4" w:rsidR="00591C3F" w:rsidRDefault="00591C3F" w:rsidP="00636C30">
            <w:pPr>
              <w:pStyle w:val="Tekst2"/>
            </w:pPr>
            <w:r>
              <w:t xml:space="preserve">Vi lærer børnene de almindelige omgangsformer og regler, </w:t>
            </w:r>
            <w:r w:rsidR="00A521B9">
              <w:t>(i det pædagogiske grundlag beskrevet som dannelse) Vores aktiviteter</w:t>
            </w:r>
            <w:r>
              <w:t xml:space="preserve"> følger årets gang og </w:t>
            </w:r>
            <w:r w:rsidR="00A521B9">
              <w:t xml:space="preserve">vi </w:t>
            </w:r>
            <w:r>
              <w:t>fordybe</w:t>
            </w:r>
            <w:r w:rsidR="00A521B9">
              <w:t>r</w:t>
            </w:r>
            <w:r>
              <w:t xml:space="preserve"> os i de traditioner dette indebærer, så børnene oplever vores kulturelle arv</w:t>
            </w:r>
            <w:r w:rsidR="00A521B9">
              <w:t>.</w:t>
            </w:r>
          </w:p>
          <w:p w14:paraId="670C1A70" w14:textId="68F23F44" w:rsidR="00DB4420" w:rsidRDefault="00591C3F" w:rsidP="00636C30">
            <w:pPr>
              <w:pStyle w:val="Tekst2"/>
            </w:pPr>
            <w:r>
              <w:t>Vi har mange kreative aktiviteter, særligt baseret på det musisk</w:t>
            </w:r>
            <w:r w:rsidR="00A521B9">
              <w:t xml:space="preserve"> </w:t>
            </w:r>
            <w:r>
              <w:t>kreative, men vores projekter tilrettelægges så de når ”hele vejen rundt ”</w:t>
            </w:r>
            <w:r w:rsidR="00A521B9">
              <w:t xml:space="preserve"> Vi arbejder med f.eks. forskellige typer maling, fingermaling, </w:t>
            </w:r>
            <w:r w:rsidR="00336A79">
              <w:t>ansigts Malling</w:t>
            </w:r>
            <w:r w:rsidR="00A521B9">
              <w:t>, ler, mudder, sand, vand, træ, fjer, sanglege, rytmik, musik sang m.m.</w:t>
            </w:r>
          </w:p>
          <w:p w14:paraId="565F2AC7" w14:textId="0091D52E" w:rsidR="00DB4420" w:rsidRDefault="007D4B4E" w:rsidP="00636C30">
            <w:pPr>
              <w:pStyle w:val="Tekst2"/>
            </w:pPr>
            <w:r>
              <w:t>Vi skifter mellem aktiviteter</w:t>
            </w:r>
            <w:r w:rsidR="00571D73">
              <w:t>,</w:t>
            </w:r>
            <w:r>
              <w:t xml:space="preserve"> hvor børnenes </w:t>
            </w:r>
            <w:r w:rsidR="00571D73">
              <w:t xml:space="preserve">kreative </w:t>
            </w:r>
            <w:r>
              <w:t>proces er vigtigst og de selv er styrende og aktiviteter</w:t>
            </w:r>
            <w:r w:rsidR="00571D73">
              <w:t>,</w:t>
            </w:r>
            <w:r>
              <w:t xml:space="preserve"> </w:t>
            </w:r>
            <w:r w:rsidR="00571D73">
              <w:t xml:space="preserve">hvor vi er mere styrende og undervisende, for på denne måde at give børnene værktøjer de kan bruge i deres kreative processer.  Som skrevet under </w:t>
            </w:r>
            <w:r w:rsidR="00571D73" w:rsidRPr="00571D73">
              <w:t>Arbejdet med det fysiske, psykiske og æstetiske børnemiljø</w:t>
            </w:r>
            <w:r w:rsidR="00571D73">
              <w:t xml:space="preserve"> hænger vi gerne børnenes værker op. </w:t>
            </w:r>
          </w:p>
          <w:p w14:paraId="75ABE374" w14:textId="5FCBCEE9" w:rsidR="00571D73" w:rsidRDefault="00571D73" w:rsidP="00636C30">
            <w:pPr>
              <w:pStyle w:val="Tekst2"/>
            </w:pPr>
            <w:r>
              <w:t>Vi deltager i Dronten</w:t>
            </w:r>
            <w:r w:rsidR="00D160F4">
              <w:t xml:space="preserve"> og andre kulturelle tilbud f.eks. LæsemedMaj</w:t>
            </w:r>
            <w:r>
              <w:t xml:space="preserve"> </w:t>
            </w:r>
            <w:r w:rsidR="00D160F4">
              <w:t xml:space="preserve">(vuggestuen) Sommerkoncerter i Roskilde </w:t>
            </w:r>
            <w:r>
              <w:t xml:space="preserve">og </w:t>
            </w:r>
            <w:r w:rsidR="00D160F4">
              <w:t>benytter de færdigheder vi lærer derigennem i vores aktiviteter med børnene</w:t>
            </w:r>
          </w:p>
          <w:p w14:paraId="77E8079A" w14:textId="77777777" w:rsidR="00DB4420" w:rsidRDefault="00DB4420" w:rsidP="00636C30">
            <w:pPr>
              <w:pStyle w:val="Tekst2"/>
            </w:pPr>
          </w:p>
          <w:p w14:paraId="7221F526" w14:textId="38CC55D7" w:rsidR="00954E38" w:rsidRPr="007400E9" w:rsidRDefault="00954E38" w:rsidP="006C02EE">
            <w:pPr>
              <w:pStyle w:val="Tekst3"/>
            </w:pPr>
          </w:p>
        </w:tc>
      </w:tr>
    </w:tbl>
    <w:p w14:paraId="2F7AF4BC" w14:textId="77777777" w:rsidR="00433B67" w:rsidRDefault="00433B67">
      <w:pPr>
        <w:spacing w:line="240" w:lineRule="auto"/>
      </w:pPr>
      <w:r>
        <w:lastRenderedPageBreak/>
        <w:br w:type="page"/>
      </w:r>
    </w:p>
    <w:p w14:paraId="1B0BA438" w14:textId="77777777"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549F2644" w14:textId="77777777" w:rsidTr="001D4135">
        <w:trPr>
          <w:cantSplit/>
          <w:trHeight w:hRule="exact" w:val="3232"/>
        </w:trPr>
        <w:tc>
          <w:tcPr>
            <w:tcW w:w="7087" w:type="dxa"/>
            <w:tcBorders>
              <w:top w:val="nil"/>
              <w:bottom w:val="nil"/>
            </w:tcBorders>
          </w:tcPr>
          <w:p w14:paraId="28A7BC9B" w14:textId="77777777" w:rsidR="002773B3" w:rsidRPr="002773B3" w:rsidRDefault="002773B3" w:rsidP="002E48AA">
            <w:pPr>
              <w:pStyle w:val="Overskrift1"/>
            </w:pPr>
            <w:r>
              <w:t>Evalueringskultur</w:t>
            </w:r>
          </w:p>
        </w:tc>
        <w:tc>
          <w:tcPr>
            <w:tcW w:w="2608" w:type="dxa"/>
            <w:tcBorders>
              <w:top w:val="nil"/>
              <w:bottom w:val="nil"/>
            </w:tcBorders>
          </w:tcPr>
          <w:p w14:paraId="45FB4BFE" w14:textId="77777777" w:rsidR="002773B3" w:rsidRPr="002773B3" w:rsidRDefault="002773B3" w:rsidP="001D4135">
            <w:r>
              <w:rPr>
                <w:noProof/>
                <w:lang w:eastAsia="da-DK"/>
              </w:rPr>
              <w:drawing>
                <wp:inline distT="0" distB="0" distL="0" distR="0" wp14:anchorId="31244DAA" wp14:editId="58C43658">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788BD41E"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14:paraId="7E7BAC13" w14:textId="77777777" w:rsidTr="002773B3">
        <w:tc>
          <w:tcPr>
            <w:tcW w:w="9638" w:type="dxa"/>
            <w:tcMar>
              <w:top w:w="454" w:type="dxa"/>
            </w:tcMar>
          </w:tcPr>
          <w:p w14:paraId="275585CD" w14:textId="77777777"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14:paraId="16FAC98A" w14:textId="77777777"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14:paraId="2E127239" w14:textId="77777777" w:rsidR="002773B3" w:rsidRPr="002773B3" w:rsidRDefault="002773B3" w:rsidP="002773B3">
            <w:pPr>
              <w:pStyle w:val="Tekst2"/>
            </w:pPr>
            <w:r w:rsidRPr="002773B3">
              <w:t>Evalueringen skal offentliggøres.</w:t>
            </w:r>
          </w:p>
          <w:p w14:paraId="14B4CC4D" w14:textId="77777777"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14:paraId="770E6668" w14:textId="77777777" w:rsidR="002773B3" w:rsidRDefault="002773B3" w:rsidP="002773B3">
            <w:pPr>
              <w:pStyle w:val="Byline"/>
              <w:spacing w:after="510"/>
            </w:pPr>
            <w:r w:rsidRPr="002773B3">
              <w:t>Den styrkede pædagogiske læreplan, Rammer og indhold, s. 50-51</w:t>
            </w:r>
          </w:p>
        </w:tc>
      </w:tr>
    </w:tbl>
    <w:p w14:paraId="69853E53" w14:textId="77777777"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14:paraId="31E36F2F" w14:textId="77777777" w:rsidTr="002773B3">
        <w:tc>
          <w:tcPr>
            <w:tcW w:w="9638" w:type="dxa"/>
          </w:tcPr>
          <w:p w14:paraId="37B4E5DF" w14:textId="77777777"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7D2D2960" w14:textId="77777777"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02D5DCCB" w14:textId="77777777" w:rsidTr="002E48AA">
        <w:tc>
          <w:tcPr>
            <w:tcW w:w="9638" w:type="dxa"/>
          </w:tcPr>
          <w:p w14:paraId="489936C5" w14:textId="77777777" w:rsidR="002773B3" w:rsidRPr="002773B3" w:rsidRDefault="002773B3" w:rsidP="002773B3">
            <w:pPr>
              <w:pStyle w:val="Tekst5bl"/>
            </w:pPr>
            <w:r w:rsidRPr="002773B3">
              <w:t xml:space="preserve">Hvordan skaber vi en evalueringskultur, som udvikler og kvalificerer vores pædagogiske læringsmiljø? </w:t>
            </w:r>
          </w:p>
          <w:p w14:paraId="38D6F6D0" w14:textId="77777777" w:rsidR="002773B3" w:rsidRDefault="002773B3" w:rsidP="002773B3">
            <w:pPr>
              <w:pStyle w:val="Tekst5bl"/>
            </w:pPr>
            <w:r w:rsidRPr="002773B3">
              <w:t>Det vil sige, hvordan dokumenterer og evaluerer vi løbende vores pædagogiske arbejde, herunder sammenhængen mellem det pædagogiske læringsmiljø og de tolv pædagogiske mål?</w:t>
            </w:r>
          </w:p>
          <w:p w14:paraId="69743EDC" w14:textId="63104B12" w:rsidR="002773B3" w:rsidRDefault="002773B3" w:rsidP="00D94666">
            <w:pPr>
              <w:pStyle w:val="Tekst1bl"/>
              <w:suppressAutoHyphens/>
            </w:pPr>
            <w:r w:rsidRPr="002773B3">
              <w:t>Her kan I kort beskrive jeres arbejde med at etablere en evalueringskultur som en del af det daglige pæda</w:t>
            </w:r>
            <w:r w:rsidR="001527A1">
              <w:softHyphen/>
            </w:r>
            <w:r w:rsidRPr="002773B3">
              <w:t>gogiske arbejde. I kan fx beskrive, hvordan I arbejder systematisk med evaluering, om I arbejder med særlige metoder, om I arbejder eksperimenterende eller undersøgende med et særligt fokus, samt hvordan, hvor ofte og i hvilke fora I drøfter og reflekterer over jeres pædagogiske praksis mv.</w:t>
            </w:r>
          </w:p>
          <w:p w14:paraId="031CD353" w14:textId="77777777" w:rsidR="00B87A74" w:rsidRDefault="00B87A74" w:rsidP="00D94666">
            <w:pPr>
              <w:pStyle w:val="Tekst1bl"/>
              <w:suppressAutoHyphens/>
            </w:pPr>
          </w:p>
          <w:p w14:paraId="1862439F" w14:textId="06D8B11F" w:rsidR="00B87A74" w:rsidRPr="00B87A74" w:rsidRDefault="00B87A74" w:rsidP="00D94666">
            <w:pPr>
              <w:pStyle w:val="Tekst1bl"/>
              <w:suppressAutoHyphens/>
              <w:rPr>
                <w:b/>
                <w:bCs/>
                <w:sz w:val="22"/>
                <w:szCs w:val="22"/>
              </w:rPr>
            </w:pPr>
            <w:r w:rsidRPr="00B87A74">
              <w:rPr>
                <w:b/>
                <w:bCs/>
                <w:color w:val="auto"/>
                <w:sz w:val="22"/>
                <w:szCs w:val="22"/>
              </w:rPr>
              <w:t>Evaluering</w:t>
            </w:r>
          </w:p>
          <w:p w14:paraId="4F5C3D01" w14:textId="19B5A17E" w:rsidR="00FC47F6" w:rsidRPr="00FC47F6" w:rsidRDefault="004B5FA0" w:rsidP="00B87A74">
            <w:pPr>
              <w:pStyle w:val="Tekst2"/>
              <w:suppressAutoHyphens/>
            </w:pPr>
            <w:r w:rsidRPr="00FC47F6">
              <w:t xml:space="preserve">Et par gange ugentligt sender vi situationsbilleder til forældrene </w:t>
            </w:r>
            <w:r w:rsidR="00FC47F6" w:rsidRPr="00FC47F6">
              <w:t>via Aula med</w:t>
            </w:r>
            <w:r w:rsidRPr="00FC47F6">
              <w:t xml:space="preserve"> en tekst, om aktiviteten børnene er i gang med</w:t>
            </w:r>
            <w:r w:rsidR="00FC47F6" w:rsidRPr="00FC47F6">
              <w:t xml:space="preserve"> og formålet med aktiviteten. </w:t>
            </w:r>
          </w:p>
          <w:p w14:paraId="3775AD81" w14:textId="16219612" w:rsidR="00FC47F6" w:rsidRDefault="00FC47F6" w:rsidP="00B87A74">
            <w:pPr>
              <w:pStyle w:val="Tekst2"/>
              <w:suppressAutoHyphens/>
            </w:pPr>
            <w:r>
              <w:t>På stuemøderne eller aftalte arbejdsmøder skal de pædagogiske medarbejder arbejde med</w:t>
            </w:r>
            <w:r w:rsidR="00284AF9">
              <w:t xml:space="preserve"> planer for </w:t>
            </w:r>
            <w:r w:rsidR="00A31D90">
              <w:t>observationer</w:t>
            </w:r>
            <w:r w:rsidR="00284AF9">
              <w:t>,</w:t>
            </w:r>
            <w:r>
              <w:t xml:space="preserve"> resultater fra sprogscreening, motoriskscreening eller andre aftalte </w:t>
            </w:r>
            <w:r>
              <w:lastRenderedPageBreak/>
              <w:t xml:space="preserve">observationer af enkelte børn. </w:t>
            </w:r>
            <w:r w:rsidR="00A31D90">
              <w:t xml:space="preserve">Dette skal dokumenteres og gemmes under hvert enkelt barn i fagsystem. </w:t>
            </w:r>
          </w:p>
          <w:p w14:paraId="5F7A9637" w14:textId="6AFBDE3B" w:rsidR="00562EE6" w:rsidRDefault="00562EE6" w:rsidP="00B87A74">
            <w:pPr>
              <w:pStyle w:val="Tekst2"/>
              <w:suppressAutoHyphens/>
            </w:pPr>
            <w:r w:rsidRPr="00FC47F6">
              <w:t xml:space="preserve">For at prioritere evaluering og udvikling af den </w:t>
            </w:r>
            <w:r>
              <w:t xml:space="preserve">pædagogiske praksis samt implementeringen af den nye styrkede læreplan indfører vi fra september </w:t>
            </w:r>
            <w:r w:rsidR="004B5FA0">
              <w:t>et månedligt evalueringsmøde</w:t>
            </w:r>
            <w:r>
              <w:t xml:space="preserve"> for hver stues</w:t>
            </w:r>
            <w:r w:rsidR="00111D89">
              <w:t xml:space="preserve"> pædagogiske personale</w:t>
            </w:r>
            <w:r w:rsidR="00D94666" w:rsidRPr="00111D89">
              <w:t xml:space="preserve"> </w:t>
            </w:r>
            <w:r>
              <w:t xml:space="preserve">og </w:t>
            </w:r>
            <w:r w:rsidR="004B5FA0">
              <w:t>d</w:t>
            </w:r>
            <w:r>
              <w:t xml:space="preserve">aginstitutionslederen. </w:t>
            </w:r>
            <w:r w:rsidR="004B5FA0">
              <w:t xml:space="preserve">Her vil vi </w:t>
            </w:r>
            <w:r w:rsidR="0090045A">
              <w:t xml:space="preserve">bruge ”Evaluerende pædagogisk praksis” fra Eva til at </w:t>
            </w:r>
            <w:r w:rsidR="004B5FA0">
              <w:t xml:space="preserve">evaluere den pædagogiske praksis i hverdagen. </w:t>
            </w:r>
          </w:p>
          <w:p w14:paraId="5181211F" w14:textId="120C939C" w:rsidR="00A31D90" w:rsidRDefault="009A00EC" w:rsidP="00B87A74">
            <w:pPr>
              <w:pStyle w:val="Tekst2"/>
              <w:suppressAutoHyphens/>
            </w:pPr>
            <w:r>
              <w:t xml:space="preserve">Denne evaluering er skriftlig </w:t>
            </w:r>
          </w:p>
          <w:p w14:paraId="0787923B" w14:textId="77777777" w:rsidR="009A00EC" w:rsidRDefault="009A00EC" w:rsidP="00B87A74">
            <w:pPr>
              <w:pStyle w:val="Tekst2"/>
              <w:suppressAutoHyphens/>
            </w:pPr>
          </w:p>
          <w:p w14:paraId="7BCE257C" w14:textId="05E285F6" w:rsidR="00A66DF5" w:rsidRDefault="00A66DF5" w:rsidP="00B87A74">
            <w:pPr>
              <w:pStyle w:val="Tekst2"/>
              <w:suppressAutoHyphens/>
            </w:pPr>
            <w:r>
              <w:t xml:space="preserve">På personalemøder i 2021 – 22 vil vi bruge materialet ”Redskab til selvevaluering” fra Eva for at arbejde os mere i dybden med Møllebjerghaves pædagogiske grundlag. Dette bliver en dynamisk proces over tid, hvor vi evaluerer f.eks. Dannelse og børneperspektiv, denne evaluering fører til handling, som så også skal evalueres. </w:t>
            </w:r>
            <w:r w:rsidR="009A00EC">
              <w:t xml:space="preserve">Vi bruger skemaet i hæftet fra Eva, disse er dokumentation og skal gemmes. </w:t>
            </w:r>
          </w:p>
          <w:p w14:paraId="2E80F0F9" w14:textId="6CA17B97" w:rsidR="00A66DF5" w:rsidRDefault="00A66DF5" w:rsidP="00B87A74">
            <w:pPr>
              <w:pStyle w:val="Tekst2"/>
              <w:suppressAutoHyphens/>
            </w:pPr>
            <w:r>
              <w:t xml:space="preserve">På vores pædagogiske dag i september 21 vil vi arbejde med Kvalitets-og dialogguiden, så det pædagogiske personale får ejerskab </w:t>
            </w:r>
            <w:r w:rsidR="004B5FA0">
              <w:t xml:space="preserve">af guiden </w:t>
            </w:r>
            <w:r>
              <w:t xml:space="preserve">og kan bruge </w:t>
            </w:r>
            <w:r w:rsidR="004B5FA0">
              <w:t>den</w:t>
            </w:r>
            <w:r>
              <w:t xml:space="preserve"> som et af værktøjerne til at evaluere vores arbejde med den nye styrkede læreplan.</w:t>
            </w:r>
            <w:r w:rsidR="00421FF5">
              <w:t xml:space="preserve"> </w:t>
            </w:r>
            <w:r w:rsidR="009A00EC">
              <w:t xml:space="preserve">Dette munder ligeledes ud i skriftlig dokumentation af vores pædagogiske praksis </w:t>
            </w:r>
            <w:r w:rsidR="00421FF5">
              <w:t xml:space="preserve">og formodentlig ændring af pædagogisk praksis. </w:t>
            </w:r>
          </w:p>
          <w:p w14:paraId="601AE526" w14:textId="1667801C" w:rsidR="00A66DF5" w:rsidRPr="00E57D42" w:rsidRDefault="00A66DF5" w:rsidP="00D94666">
            <w:pPr>
              <w:pStyle w:val="Tekst1bl"/>
              <w:suppressAutoHyphens/>
            </w:pPr>
          </w:p>
        </w:tc>
      </w:tr>
    </w:tbl>
    <w:p w14:paraId="61840021" w14:textId="77777777" w:rsidR="002773B3" w:rsidRDefault="002773B3" w:rsidP="002773B3">
      <w:pPr>
        <w:pStyle w:val="MiniPara"/>
      </w:pPr>
    </w:p>
    <w:p w14:paraId="2005EE86" w14:textId="35516AD3" w:rsidR="002773B3" w:rsidRDefault="00C26F3A" w:rsidP="002773B3">
      <w:pPr>
        <w:pStyle w:val="TyndSort"/>
      </w:pPr>
      <w:r>
        <w:rPr>
          <w:noProof/>
          <w:lang w:eastAsia="da-DK"/>
        </w:rPr>
        <w:drawing>
          <wp:anchor distT="0" distB="0" distL="114300" distR="114300" simplePos="0" relativeHeight="251664384" behindDoc="0" locked="0" layoutInCell="1" allowOverlap="1" wp14:anchorId="19F121B1" wp14:editId="0F7BFFD1">
            <wp:simplePos x="0" y="0"/>
            <wp:positionH relativeFrom="margin">
              <wp:align>center</wp:align>
            </wp:positionH>
            <wp:positionV relativeFrom="paragraph">
              <wp:posOffset>2436495</wp:posOffset>
            </wp:positionV>
            <wp:extent cx="4705350" cy="2599690"/>
            <wp:effectExtent l="0" t="0" r="0" b="0"/>
            <wp:wrapNone/>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led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05350" cy="259969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4FFBB505" w14:textId="77777777" w:rsidTr="002E48AA">
        <w:tc>
          <w:tcPr>
            <w:tcW w:w="9638" w:type="dxa"/>
          </w:tcPr>
          <w:p w14:paraId="1E9C50D1" w14:textId="7D06C58C" w:rsidR="002773B3" w:rsidRDefault="009C4229" w:rsidP="002E48AA">
            <w:pPr>
              <w:pStyle w:val="Tekst5bl"/>
            </w:pPr>
            <w:r w:rsidRPr="009C4229">
              <w:t>Hvordan evaluerer vi arbejdet med den pædagogiske læreplan, som skal foretages mindst hvert andet år?</w:t>
            </w:r>
          </w:p>
          <w:p w14:paraId="6DD51600" w14:textId="77777777" w:rsidR="009C4229" w:rsidRPr="009C4229" w:rsidRDefault="009C4229" w:rsidP="00FC6CA1">
            <w:pPr>
              <w:pStyle w:val="Tekst1bl"/>
            </w:pPr>
            <w:r w:rsidRPr="009C4229">
              <w:t>Her kan I fx kort beskrive, hvordan evaluering af læreplanen kan ses i forhold til jeres evalueringskultur i hverdagen.</w:t>
            </w:r>
          </w:p>
          <w:p w14:paraId="7D19BB30" w14:textId="117D6DE4" w:rsidR="00421FF5" w:rsidRDefault="00421FF5" w:rsidP="00B87A74">
            <w:pPr>
              <w:pStyle w:val="Tekst2"/>
              <w:suppressAutoHyphens/>
            </w:pPr>
            <w:r>
              <w:t xml:space="preserve">På den pædagogiske dag i 2022 </w:t>
            </w:r>
            <w:r w:rsidR="009A00EC">
              <w:t>evalue</w:t>
            </w:r>
            <w:r>
              <w:t>rer vi vores pædagogiske praksis i forhold til</w:t>
            </w:r>
            <w:r w:rsidR="009A00EC">
              <w:t xml:space="preserve"> målene i selve </w:t>
            </w:r>
            <w:r w:rsidR="00A05BD5">
              <w:t>D</w:t>
            </w:r>
            <w:r w:rsidR="009A00EC">
              <w:t xml:space="preserve">en styrkede </w:t>
            </w:r>
            <w:r w:rsidR="00A05BD5">
              <w:t>L</w:t>
            </w:r>
            <w:r w:rsidR="009A00EC">
              <w:t>æreplan</w:t>
            </w:r>
            <w:r>
              <w:t xml:space="preserve"> </w:t>
            </w:r>
            <w:r w:rsidR="00A05BD5">
              <w:t>samt</w:t>
            </w:r>
            <w:r>
              <w:t xml:space="preserve"> den ændrede </w:t>
            </w:r>
            <w:r w:rsidR="00A05BD5">
              <w:t xml:space="preserve">pædagogiske </w:t>
            </w:r>
            <w:r>
              <w:t>praksis arbejdet med kvalitetsdialogguiden medførte.</w:t>
            </w:r>
          </w:p>
          <w:p w14:paraId="31B28B7F" w14:textId="77777777" w:rsidR="00A05BD5" w:rsidRDefault="00421FF5" w:rsidP="00B87A74">
            <w:pPr>
              <w:pStyle w:val="Tekst2"/>
              <w:suppressAutoHyphens/>
            </w:pPr>
            <w:r>
              <w:t>Disse evalueringer sammenholdt med den løbende dokumenterede evaluering gennem året</w:t>
            </w:r>
            <w:r w:rsidR="00A05BD5">
              <w:t>,</w:t>
            </w:r>
            <w:r>
              <w:t xml:space="preserve"> giver igen anledning til at vi ændrer vores pædagogiske praksis.</w:t>
            </w:r>
            <w:r w:rsidR="00A05BD5">
              <w:t xml:space="preserve"> </w:t>
            </w:r>
          </w:p>
          <w:p w14:paraId="6047B8A7" w14:textId="5CCE7AB0" w:rsidR="00421FF5" w:rsidRDefault="00A05BD5" w:rsidP="00C26F3A">
            <w:pPr>
              <w:pStyle w:val="Tekst2"/>
              <w:suppressAutoHyphens/>
            </w:pPr>
            <w:r>
              <w:t xml:space="preserve">På denne måde bliver evaluering og ændret praksis et kredsløb, som fører til konstant videreudvikling af vores pædagogiske praksis. </w:t>
            </w:r>
          </w:p>
          <w:p w14:paraId="22B9E10F" w14:textId="2FC1B534" w:rsidR="00B9246F" w:rsidRPr="007400E9" w:rsidRDefault="00421FF5" w:rsidP="00A66DF5">
            <w:pPr>
              <w:pStyle w:val="Tekst3"/>
            </w:pPr>
            <w:r>
              <w:t xml:space="preserve"> </w:t>
            </w:r>
          </w:p>
        </w:tc>
      </w:tr>
    </w:tbl>
    <w:p w14:paraId="065C5FFB" w14:textId="77777777"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14:paraId="04252105" w14:textId="77777777" w:rsidTr="00ED2F8D">
        <w:trPr>
          <w:cantSplit/>
          <w:trHeight w:hRule="exact" w:val="2325"/>
        </w:trPr>
        <w:tc>
          <w:tcPr>
            <w:tcW w:w="9638" w:type="dxa"/>
          </w:tcPr>
          <w:p w14:paraId="20DAC786" w14:textId="77777777" w:rsidR="00BF5585" w:rsidRPr="000D618C" w:rsidRDefault="00BF5585" w:rsidP="00044652">
            <w:pPr>
              <w:pStyle w:val="Overskrift1"/>
              <w:spacing w:before="0"/>
            </w:pPr>
            <w:r w:rsidRPr="00BF5585">
              <w:lastRenderedPageBreak/>
              <w:t>Her kan I finde yderligere inspiration til arbejdet med den pædagogiske læreplan</w:t>
            </w:r>
          </w:p>
        </w:tc>
      </w:tr>
      <w:tr w:rsidR="00BF5585" w:rsidRPr="000D618C" w14:paraId="39CFA50E" w14:textId="77777777" w:rsidTr="00ED2F8D">
        <w:trPr>
          <w:cantSplit/>
          <w:trHeight w:hRule="exact" w:val="2155"/>
        </w:trPr>
        <w:tc>
          <w:tcPr>
            <w:tcW w:w="9638" w:type="dxa"/>
            <w:tcMar>
              <w:top w:w="567" w:type="dxa"/>
            </w:tcMar>
          </w:tcPr>
          <w:p w14:paraId="1F707F48" w14:textId="77777777" w:rsidR="00BF5585" w:rsidRPr="00BF5585" w:rsidRDefault="00BF5585" w:rsidP="00BF5585">
            <w:pPr>
              <w:pStyle w:val="Tekst2"/>
            </w:pPr>
            <w:r w:rsidRPr="00175045">
              <w:t xml:space="preserve">Til at understøtte og inspirere jeres videre arbejde med den styrkede pædagogiske læreplan er der udviklet en række øvrige materialer. Alle inspirationsmaterialer – nuværende og kommende – kan findes på </w:t>
            </w:r>
            <w:hyperlink r:id="rId40" w:history="1">
              <w:r w:rsidR="00336E4B">
                <w:rPr>
                  <w:rStyle w:val="Hyperlink"/>
                  <w:rFonts w:cs="Arial"/>
                </w:rPr>
                <w:t>www.emu.dk/dagtilbud</w:t>
              </w:r>
            </w:hyperlink>
          </w:p>
        </w:tc>
      </w:tr>
    </w:tbl>
    <w:p w14:paraId="6DFBD0E4" w14:textId="77777777"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14:paraId="5C3AEE68" w14:textId="77777777" w:rsidTr="006A62A6">
        <w:trPr>
          <w:cantSplit/>
          <w:trHeight w:hRule="exact" w:val="2722"/>
        </w:trPr>
        <w:tc>
          <w:tcPr>
            <w:tcW w:w="2041" w:type="dxa"/>
          </w:tcPr>
          <w:p w14:paraId="7089AD9E" w14:textId="77777777" w:rsidR="00BF5585" w:rsidRDefault="00BF5585" w:rsidP="00BF5585">
            <w:r>
              <w:rPr>
                <w:noProof/>
                <w:lang w:eastAsia="da-DK"/>
              </w:rPr>
              <w:drawing>
                <wp:inline distT="0" distB="0" distL="0" distR="0" wp14:anchorId="7A65A1A9" wp14:editId="27F7CC7A">
                  <wp:extent cx="1094168" cy="1548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14:paraId="6CD66ABA" w14:textId="77777777" w:rsidR="00BF5585" w:rsidRDefault="00BF5585" w:rsidP="00BF5585">
            <w:r>
              <w:rPr>
                <w:noProof/>
                <w:lang w:eastAsia="da-DK"/>
              </w:rPr>
              <w:drawing>
                <wp:inline distT="0" distB="0" distL="0" distR="0" wp14:anchorId="686C365D" wp14:editId="1A6E8A05">
                  <wp:extent cx="1094168" cy="1548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14:paraId="78C943CC" w14:textId="77777777" w:rsidR="00BF5585" w:rsidRDefault="00BF5585" w:rsidP="00BF5585">
            <w:pPr>
              <w:spacing w:before="737"/>
            </w:pPr>
            <w:r>
              <w:rPr>
                <w:noProof/>
                <w:lang w:eastAsia="da-DK"/>
              </w:rPr>
              <w:drawing>
                <wp:inline distT="0" distB="0" distL="0" distR="0" wp14:anchorId="1DB19B70" wp14:editId="41A4E550">
                  <wp:extent cx="1925955" cy="1080116"/>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25955" cy="1080116"/>
                          </a:xfrm>
                          <a:prstGeom prst="rect">
                            <a:avLst/>
                          </a:prstGeom>
                        </pic:spPr>
                      </pic:pic>
                    </a:graphicData>
                  </a:graphic>
                </wp:inline>
              </w:drawing>
            </w:r>
          </w:p>
        </w:tc>
      </w:tr>
      <w:tr w:rsidR="00BF5585" w14:paraId="38517E4E" w14:textId="77777777" w:rsidTr="00E93F10">
        <w:trPr>
          <w:gridAfter w:val="1"/>
          <w:wAfter w:w="28" w:type="dxa"/>
          <w:cantSplit/>
          <w:trHeight w:hRule="exact" w:val="2154"/>
        </w:trPr>
        <w:tc>
          <w:tcPr>
            <w:tcW w:w="2041" w:type="dxa"/>
          </w:tcPr>
          <w:p w14:paraId="5BD8EB04" w14:textId="77777777"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14:paraId="2BBCCD20" w14:textId="77777777"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14:paraId="051601D8" w14:textId="77777777" w:rsidR="00BF5585" w:rsidRDefault="00E93F10" w:rsidP="00E93F10">
            <w:pPr>
              <w:pStyle w:val="Billedtekst"/>
              <w:rPr>
                <w:noProof/>
              </w:rPr>
            </w:pPr>
            <w:r w:rsidRPr="00E93F10">
              <w:rPr>
                <w:b/>
                <w:bCs/>
                <w:noProof/>
              </w:rPr>
              <w:t xml:space="preserve">Film </w:t>
            </w:r>
            <w:r w:rsidRPr="00E93F10">
              <w:rPr>
                <w:noProof/>
              </w:rPr>
              <w:t xml:space="preserve">introducerer indholdet i og illustrerer hovedpointer fra publikationen </w:t>
            </w:r>
            <w:r w:rsidRPr="006A62A6">
              <w:rPr>
                <w:i/>
                <w:noProof/>
              </w:rPr>
              <w:t>Den styrkede pædagogiske læreplan</w:t>
            </w:r>
            <w:r w:rsidRPr="00E93F10">
              <w:rPr>
                <w:noProof/>
              </w:rPr>
              <w:t>.</w:t>
            </w:r>
          </w:p>
        </w:tc>
      </w:tr>
      <w:tr w:rsidR="00BF5585" w14:paraId="347FB6FD" w14:textId="77777777" w:rsidTr="00E93F10">
        <w:trPr>
          <w:gridAfter w:val="1"/>
          <w:wAfter w:w="28" w:type="dxa"/>
          <w:cantSplit/>
          <w:trHeight w:hRule="exact" w:val="2722"/>
        </w:trPr>
        <w:tc>
          <w:tcPr>
            <w:tcW w:w="2041" w:type="dxa"/>
          </w:tcPr>
          <w:p w14:paraId="29675113" w14:textId="77777777" w:rsidR="00BF5585" w:rsidRDefault="00E93F10" w:rsidP="00BF5585">
            <w:pPr>
              <w:rPr>
                <w:noProof/>
              </w:rPr>
            </w:pPr>
            <w:r>
              <w:rPr>
                <w:noProof/>
                <w:lang w:eastAsia="da-DK"/>
              </w:rPr>
              <w:drawing>
                <wp:inline distT="0" distB="0" distL="0" distR="0" wp14:anchorId="6DFE0ECB" wp14:editId="468A6EB1">
                  <wp:extent cx="1096322" cy="15514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14:paraId="7B9E1E77" w14:textId="77777777" w:rsidR="00BF5585" w:rsidRDefault="00E93F10" w:rsidP="00BF5585">
            <w:pPr>
              <w:rPr>
                <w:noProof/>
              </w:rPr>
            </w:pPr>
            <w:r>
              <w:rPr>
                <w:noProof/>
                <w:lang w:eastAsia="da-DK"/>
              </w:rPr>
              <w:drawing>
                <wp:inline distT="0" distB="0" distL="0" distR="0" wp14:anchorId="47C55A56" wp14:editId="79276D81">
                  <wp:extent cx="1096322" cy="155143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3033" w:type="dxa"/>
          </w:tcPr>
          <w:p w14:paraId="7C03AFE4" w14:textId="77777777" w:rsidR="00BF5585" w:rsidRDefault="00E93F10" w:rsidP="00BF5585">
            <w:pPr>
              <w:rPr>
                <w:noProof/>
              </w:rPr>
            </w:pPr>
            <w:r>
              <w:rPr>
                <w:noProof/>
                <w:lang w:eastAsia="da-DK"/>
              </w:rPr>
              <w:drawing>
                <wp:inline distT="0" distB="0" distL="0" distR="0" wp14:anchorId="78A0ED03" wp14:editId="50B195BC">
                  <wp:extent cx="1096322" cy="155143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r>
    </w:tbl>
    <w:p w14:paraId="229BD6D0" w14:textId="77777777" w:rsidR="00BF5585" w:rsidRDefault="00BF5585" w:rsidP="00815D8D">
      <w:pPr>
        <w:pStyle w:val="MiniPara"/>
      </w:pPr>
    </w:p>
    <w:p w14:paraId="4F8CA74E"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47CA1AB3" wp14:editId="2F6F10DB">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B771F5" w14:paraId="7DF19D42" w14:textId="77777777" w:rsidTr="004722B2">
                              <w:trPr>
                                <w:cantSplit/>
                                <w:trHeight w:hRule="exact" w:val="2239"/>
                              </w:trPr>
                              <w:tc>
                                <w:tcPr>
                                  <w:tcW w:w="7116" w:type="dxa"/>
                                  <w:shd w:val="clear" w:color="auto" w:fill="auto"/>
                                </w:tcPr>
                                <w:p w14:paraId="70D59A60" w14:textId="77777777" w:rsidR="00B771F5" w:rsidRDefault="00B771F5"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14:paraId="4D90554D" w14:textId="77777777" w:rsidR="00B771F5" w:rsidRPr="00815D8D" w:rsidRDefault="00B771F5" w:rsidP="004722B2">
                                  <w:pPr>
                                    <w:pStyle w:val="Billedtekst"/>
                                  </w:pPr>
                                </w:p>
                                <w:p w14:paraId="352551B3" w14:textId="77777777" w:rsidR="00B771F5" w:rsidRDefault="00B771F5" w:rsidP="004722B2">
                                  <w:pPr>
                                    <w:pStyle w:val="Billedtekst"/>
                                  </w:pPr>
                                  <w:r w:rsidRPr="00175045">
                                    <w:t xml:space="preserve">Der offentliggøres løbende nye temaer. </w:t>
                                  </w:r>
                                </w:p>
                                <w:p w14:paraId="73BC1AFD" w14:textId="77777777" w:rsidR="00B771F5" w:rsidRPr="00815D8D" w:rsidRDefault="00B771F5" w:rsidP="004722B2">
                                  <w:pPr>
                                    <w:pStyle w:val="Billedtekst"/>
                                  </w:pPr>
                                </w:p>
                                <w:p w14:paraId="12644962" w14:textId="77777777" w:rsidR="00B771F5" w:rsidRDefault="00B771F5" w:rsidP="004722B2">
                                  <w:pPr>
                                    <w:pStyle w:val="Billedtekst"/>
                                    <w:rPr>
                                      <w:rStyle w:val="Hyperlink"/>
                                    </w:rPr>
                                  </w:pPr>
                                  <w:r w:rsidRPr="00815D8D">
                                    <w:t>Alle materialer kan findes på</w:t>
                                  </w:r>
                                  <w:r>
                                    <w:t xml:space="preserve"> </w:t>
                                  </w:r>
                                  <w:hyperlink r:id="rId47" w:history="1">
                                    <w:r w:rsidRPr="006D7A82">
                                      <w:rPr>
                                        <w:rStyle w:val="Hyperlink"/>
                                      </w:rPr>
                                      <w:t>www.emu.dk/dagtilbud</w:t>
                                    </w:r>
                                  </w:hyperlink>
                                </w:p>
                                <w:p w14:paraId="2C5FF69D" w14:textId="77777777" w:rsidR="00B771F5" w:rsidRPr="00477D40" w:rsidRDefault="00B771F5" w:rsidP="004722B2">
                                  <w:pPr>
                                    <w:spacing w:before="300"/>
                                  </w:pPr>
                                  <w:r>
                                    <w:rPr>
                                      <w:noProof/>
                                      <w:lang w:eastAsia="da-DK"/>
                                    </w:rPr>
                                    <w:drawing>
                                      <wp:inline distT="0" distB="0" distL="0" distR="0" wp14:anchorId="573C9F97" wp14:editId="4BC33753">
                                        <wp:extent cx="1176807" cy="325023"/>
                                        <wp:effectExtent l="0" t="0" r="4445" b="0"/>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48">
                                                  <a:extLst>
                                                    <a:ext uri="{28A0092B-C50C-407E-A947-70E740481C1C}">
                                                      <a14:useLocalDpi xmlns:a14="http://schemas.microsoft.com/office/drawing/2010/main" val="0"/>
                                                    </a:ext>
                                                  </a:extLst>
                                                </a:blip>
                                                <a:stretch>
                                                  <a:fillRect/>
                                                </a:stretch>
                                              </pic:blipFill>
                                              <pic:spPr>
                                                <a:xfrm>
                                                  <a:off x="0" y="0"/>
                                                  <a:ext cx="1187440" cy="327960"/>
                                                </a:xfrm>
                                                <a:prstGeom prst="rect">
                                                  <a:avLst/>
                                                </a:prstGeom>
                                              </pic:spPr>
                                            </pic:pic>
                                          </a:graphicData>
                                        </a:graphic>
                                      </wp:inline>
                                    </w:drawing>
                                  </w:r>
                                </w:p>
                              </w:tc>
                              <w:tc>
                                <w:tcPr>
                                  <w:tcW w:w="2523" w:type="dxa"/>
                                  <w:shd w:val="clear" w:color="auto" w:fill="auto"/>
                                  <w:vAlign w:val="bottom"/>
                                </w:tcPr>
                                <w:p w14:paraId="7884BFD8" w14:textId="77777777" w:rsidR="00B771F5" w:rsidRPr="000469C8" w:rsidRDefault="00B771F5" w:rsidP="004722B2">
                                  <w:pPr>
                                    <w:pStyle w:val="Kolofon"/>
                                  </w:pPr>
                                  <w:r w:rsidRPr="000469C8">
                                    <w:t>Pædagogisk læreplan </w:t>
                                  </w:r>
                                </w:p>
                                <w:p w14:paraId="17C0C75E" w14:textId="77777777" w:rsidR="00B771F5" w:rsidRPr="000469C8" w:rsidRDefault="00B771F5" w:rsidP="004722B2">
                                  <w:pPr>
                                    <w:pStyle w:val="Kolofon"/>
                                  </w:pPr>
                                  <w:r w:rsidRPr="000469C8">
                                    <w:t>© 2019</w:t>
                                  </w:r>
                                  <w:r w:rsidRPr="000469C8">
                                    <w:br/>
                                    <w:t xml:space="preserve">Danmarks Evalueringsinstitut </w:t>
                                  </w:r>
                                  <w:r>
                                    <w:t xml:space="preserve">og </w:t>
                                  </w:r>
                                  <w:r w:rsidRPr="000469C8">
                                    <w:t>Børne- og Socialministeriet</w:t>
                                  </w:r>
                                </w:p>
                                <w:p w14:paraId="59AD2B67" w14:textId="77777777" w:rsidR="00B771F5" w:rsidRPr="000469C8" w:rsidRDefault="00B771F5" w:rsidP="004722B2">
                                  <w:pPr>
                                    <w:pStyle w:val="Kolofon"/>
                                  </w:pPr>
                                  <w:r w:rsidRPr="000469C8">
                                    <w:t>Citat med kildeangivelse er tilladt</w:t>
                                  </w:r>
                                </w:p>
                                <w:p w14:paraId="6366E87B" w14:textId="77777777" w:rsidR="00B771F5" w:rsidRDefault="00B771F5" w:rsidP="004722B2">
                                  <w:pPr>
                                    <w:pStyle w:val="Kolofon"/>
                                    <w:spacing w:after="85"/>
                                  </w:pPr>
                                  <w:r w:rsidRPr="000469C8">
                                    <w:t xml:space="preserve">Design: BGRAPHIC </w:t>
                                  </w:r>
                                </w:p>
                              </w:tc>
                            </w:tr>
                          </w:tbl>
                          <w:p w14:paraId="392AE05E" w14:textId="77777777" w:rsidR="00B771F5" w:rsidRDefault="00B771F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A1AB3" id="Text Box 26" o:spid="_x0000_s1027"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B771F5" w14:paraId="7DF19D42" w14:textId="77777777" w:rsidTr="004722B2">
                        <w:trPr>
                          <w:cantSplit/>
                          <w:trHeight w:hRule="exact" w:val="2239"/>
                        </w:trPr>
                        <w:tc>
                          <w:tcPr>
                            <w:tcW w:w="7116" w:type="dxa"/>
                            <w:shd w:val="clear" w:color="auto" w:fill="auto"/>
                          </w:tcPr>
                          <w:p w14:paraId="70D59A60" w14:textId="77777777" w:rsidR="00B771F5" w:rsidRDefault="00B771F5"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14:paraId="4D90554D" w14:textId="77777777" w:rsidR="00B771F5" w:rsidRPr="00815D8D" w:rsidRDefault="00B771F5" w:rsidP="004722B2">
                            <w:pPr>
                              <w:pStyle w:val="Billedtekst"/>
                            </w:pPr>
                          </w:p>
                          <w:p w14:paraId="352551B3" w14:textId="77777777" w:rsidR="00B771F5" w:rsidRDefault="00B771F5" w:rsidP="004722B2">
                            <w:pPr>
                              <w:pStyle w:val="Billedtekst"/>
                            </w:pPr>
                            <w:r w:rsidRPr="00175045">
                              <w:t xml:space="preserve">Der offentliggøres løbende nye temaer. </w:t>
                            </w:r>
                          </w:p>
                          <w:p w14:paraId="73BC1AFD" w14:textId="77777777" w:rsidR="00B771F5" w:rsidRPr="00815D8D" w:rsidRDefault="00B771F5" w:rsidP="004722B2">
                            <w:pPr>
                              <w:pStyle w:val="Billedtekst"/>
                            </w:pPr>
                          </w:p>
                          <w:p w14:paraId="12644962" w14:textId="77777777" w:rsidR="00B771F5" w:rsidRDefault="00B771F5" w:rsidP="004722B2">
                            <w:pPr>
                              <w:pStyle w:val="Billedtekst"/>
                              <w:rPr>
                                <w:rStyle w:val="Hyperlink"/>
                              </w:rPr>
                            </w:pPr>
                            <w:r w:rsidRPr="00815D8D">
                              <w:t>Alle materialer kan findes på</w:t>
                            </w:r>
                            <w:r>
                              <w:t xml:space="preserve"> </w:t>
                            </w:r>
                            <w:hyperlink r:id="rId49" w:history="1">
                              <w:r w:rsidRPr="006D7A82">
                                <w:rPr>
                                  <w:rStyle w:val="Hyperlink"/>
                                </w:rPr>
                                <w:t>www.emu.dk/dagtilbud</w:t>
                              </w:r>
                            </w:hyperlink>
                          </w:p>
                          <w:p w14:paraId="2C5FF69D" w14:textId="77777777" w:rsidR="00B771F5" w:rsidRPr="00477D40" w:rsidRDefault="00B771F5" w:rsidP="004722B2">
                            <w:pPr>
                              <w:spacing w:before="300"/>
                            </w:pPr>
                            <w:r>
                              <w:rPr>
                                <w:noProof/>
                                <w:lang w:eastAsia="da-DK"/>
                              </w:rPr>
                              <w:drawing>
                                <wp:inline distT="0" distB="0" distL="0" distR="0" wp14:anchorId="573C9F97" wp14:editId="4BC33753">
                                  <wp:extent cx="1176807" cy="325023"/>
                                  <wp:effectExtent l="0" t="0" r="4445" b="0"/>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48">
                                            <a:extLst>
                                              <a:ext uri="{28A0092B-C50C-407E-A947-70E740481C1C}">
                                                <a14:useLocalDpi xmlns:a14="http://schemas.microsoft.com/office/drawing/2010/main" val="0"/>
                                              </a:ext>
                                            </a:extLst>
                                          </a:blip>
                                          <a:stretch>
                                            <a:fillRect/>
                                          </a:stretch>
                                        </pic:blipFill>
                                        <pic:spPr>
                                          <a:xfrm>
                                            <a:off x="0" y="0"/>
                                            <a:ext cx="1187440" cy="327960"/>
                                          </a:xfrm>
                                          <a:prstGeom prst="rect">
                                            <a:avLst/>
                                          </a:prstGeom>
                                        </pic:spPr>
                                      </pic:pic>
                                    </a:graphicData>
                                  </a:graphic>
                                </wp:inline>
                              </w:drawing>
                            </w:r>
                          </w:p>
                        </w:tc>
                        <w:tc>
                          <w:tcPr>
                            <w:tcW w:w="2523" w:type="dxa"/>
                            <w:shd w:val="clear" w:color="auto" w:fill="auto"/>
                            <w:vAlign w:val="bottom"/>
                          </w:tcPr>
                          <w:p w14:paraId="7884BFD8" w14:textId="77777777" w:rsidR="00B771F5" w:rsidRPr="000469C8" w:rsidRDefault="00B771F5" w:rsidP="004722B2">
                            <w:pPr>
                              <w:pStyle w:val="Kolofon"/>
                            </w:pPr>
                            <w:r w:rsidRPr="000469C8">
                              <w:t>Pædagogisk læreplan </w:t>
                            </w:r>
                          </w:p>
                          <w:p w14:paraId="17C0C75E" w14:textId="77777777" w:rsidR="00B771F5" w:rsidRPr="000469C8" w:rsidRDefault="00B771F5" w:rsidP="004722B2">
                            <w:pPr>
                              <w:pStyle w:val="Kolofon"/>
                            </w:pPr>
                            <w:r w:rsidRPr="000469C8">
                              <w:t>© 2019</w:t>
                            </w:r>
                            <w:r w:rsidRPr="000469C8">
                              <w:br/>
                              <w:t xml:space="preserve">Danmarks Evalueringsinstitut </w:t>
                            </w:r>
                            <w:r>
                              <w:t xml:space="preserve">og </w:t>
                            </w:r>
                            <w:r w:rsidRPr="000469C8">
                              <w:t>Børne- og Socialministeriet</w:t>
                            </w:r>
                          </w:p>
                          <w:p w14:paraId="59AD2B67" w14:textId="77777777" w:rsidR="00B771F5" w:rsidRPr="000469C8" w:rsidRDefault="00B771F5" w:rsidP="004722B2">
                            <w:pPr>
                              <w:pStyle w:val="Kolofon"/>
                            </w:pPr>
                            <w:r w:rsidRPr="000469C8">
                              <w:t>Citat med kildeangivelse er tilladt</w:t>
                            </w:r>
                          </w:p>
                          <w:p w14:paraId="6366E87B" w14:textId="77777777" w:rsidR="00B771F5" w:rsidRDefault="00B771F5" w:rsidP="004722B2">
                            <w:pPr>
                              <w:pStyle w:val="Kolofon"/>
                              <w:spacing w:after="85"/>
                            </w:pPr>
                            <w:r w:rsidRPr="000469C8">
                              <w:t xml:space="preserve">Design: BGRAPHIC </w:t>
                            </w:r>
                          </w:p>
                        </w:tc>
                      </w:tr>
                    </w:tbl>
                    <w:p w14:paraId="392AE05E" w14:textId="77777777" w:rsidR="00B771F5" w:rsidRDefault="00B771F5"/>
                  </w:txbxContent>
                </v:textbox>
                <w10:wrap anchorx="margin" anchory="page"/>
              </v:shape>
            </w:pict>
          </mc:Fallback>
        </mc:AlternateContent>
      </w:r>
    </w:p>
    <w:p w14:paraId="61FB2896" w14:textId="77777777" w:rsidR="00E93F10" w:rsidRPr="000D618C" w:rsidRDefault="00E93F10" w:rsidP="00477D40">
      <w:pPr>
        <w:pStyle w:val="MiniPara"/>
      </w:pPr>
    </w:p>
    <w:sectPr w:rsidR="00E93F10" w:rsidRPr="000D618C" w:rsidSect="006C31FF">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971A7B" w14:textId="77777777" w:rsidR="00B771F5" w:rsidRDefault="00B771F5" w:rsidP="000A7ADE">
      <w:pPr>
        <w:spacing w:line="240" w:lineRule="auto"/>
      </w:pPr>
      <w:r>
        <w:separator/>
      </w:r>
    </w:p>
  </w:endnote>
  <w:endnote w:type="continuationSeparator" w:id="0">
    <w:p w14:paraId="1E9FB66E" w14:textId="77777777" w:rsidR="00B771F5" w:rsidRDefault="00B771F5"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Liberation Serif">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9777834"/>
      <w:docPartObj>
        <w:docPartGallery w:val="Page Numbers (Bottom of Page)"/>
        <w:docPartUnique/>
      </w:docPartObj>
    </w:sdtPr>
    <w:sdtContent>
      <w:p w14:paraId="1A66999D" w14:textId="46708850" w:rsidR="00B771F5" w:rsidRDefault="00B771F5">
        <w:pPr>
          <w:pStyle w:val="Sidefod"/>
          <w:jc w:val="center"/>
        </w:pPr>
        <w:r>
          <w:fldChar w:fldCharType="begin"/>
        </w:r>
        <w:r>
          <w:instrText>PAGE   \* MERGEFORMAT</w:instrText>
        </w:r>
        <w:r>
          <w:fldChar w:fldCharType="separate"/>
        </w:r>
        <w:r w:rsidR="001004B9">
          <w:rPr>
            <w:noProof/>
          </w:rPr>
          <w:t>1</w:t>
        </w:r>
        <w:r>
          <w:fldChar w:fldCharType="end"/>
        </w:r>
      </w:p>
    </w:sdtContent>
  </w:sdt>
  <w:p w14:paraId="07796A09" w14:textId="1F8CC9BD" w:rsidR="00B771F5" w:rsidRDefault="00B771F5" w:rsidP="002B038B">
    <w:pPr>
      <w:pStyle w:val="Sidefod"/>
    </w:pPr>
    <w:r>
      <w:t>Møllebjerghave 2020-2022</w:t>
    </w:r>
    <w:r>
      <w:tab/>
    </w:r>
    <w:r>
      <w:tab/>
      <w:t>Lejre Kommune – ”Vores Sted”</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6515389"/>
      <w:docPartObj>
        <w:docPartGallery w:val="Page Numbers (Bottom of Page)"/>
        <w:docPartUnique/>
      </w:docPartObj>
    </w:sdtPr>
    <w:sdtContent>
      <w:p w14:paraId="6A999EC8" w14:textId="12ED4CC1" w:rsidR="00B771F5" w:rsidRDefault="00B771F5">
        <w:pPr>
          <w:pStyle w:val="Sidefod"/>
          <w:jc w:val="center"/>
        </w:pPr>
        <w:r>
          <w:fldChar w:fldCharType="begin"/>
        </w:r>
        <w:r>
          <w:instrText>PAGE   \* MERGEFORMAT</w:instrText>
        </w:r>
        <w:r>
          <w:fldChar w:fldCharType="separate"/>
        </w:r>
        <w:r w:rsidR="001004B9">
          <w:rPr>
            <w:noProof/>
          </w:rPr>
          <w:t>23</w:t>
        </w:r>
        <w:r>
          <w:fldChar w:fldCharType="end"/>
        </w:r>
      </w:p>
    </w:sdtContent>
  </w:sdt>
  <w:p w14:paraId="226D43A9" w14:textId="77777777" w:rsidR="00B771F5" w:rsidRDefault="00B771F5" w:rsidP="002B038B">
    <w:pPr>
      <w:pStyle w:val="Sidefod"/>
    </w:pPr>
    <w:r>
      <w:t>Møllebjerghave 2020-2022</w:t>
    </w:r>
    <w:r>
      <w:tab/>
    </w:r>
    <w:r>
      <w:tab/>
      <w:t>Lejre Kommune – ”Vores Sted”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F8619A" w14:textId="77777777" w:rsidR="00B771F5" w:rsidRDefault="00B771F5" w:rsidP="000A7ADE">
      <w:pPr>
        <w:spacing w:line="240" w:lineRule="auto"/>
      </w:pPr>
      <w:r>
        <w:separator/>
      </w:r>
    </w:p>
  </w:footnote>
  <w:footnote w:type="continuationSeparator" w:id="0">
    <w:p w14:paraId="67DB3B27" w14:textId="77777777" w:rsidR="00B771F5" w:rsidRDefault="00B771F5"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61D14" w14:textId="6C8E5AA9" w:rsidR="00B771F5" w:rsidRDefault="00B771F5" w:rsidP="00617FBD">
    <w:pPr>
      <w:pStyle w:val="Sidehoved"/>
    </w:pPr>
    <w:r>
      <w:rPr>
        <w:noProof/>
        <w:lang w:eastAsia="da-DK"/>
      </w:rPr>
      <w:drawing>
        <wp:anchor distT="0" distB="0" distL="114300" distR="114300" simplePos="0" relativeHeight="251658240" behindDoc="1" locked="0" layoutInCell="1" allowOverlap="1" wp14:anchorId="1B5065B2" wp14:editId="71B70101">
          <wp:simplePos x="0" y="0"/>
          <wp:positionH relativeFrom="column">
            <wp:posOffset>-43815</wp:posOffset>
          </wp:positionH>
          <wp:positionV relativeFrom="paragraph">
            <wp:posOffset>-88900</wp:posOffset>
          </wp:positionV>
          <wp:extent cx="1200150" cy="401320"/>
          <wp:effectExtent l="0" t="0" r="0" b="0"/>
          <wp:wrapTight wrapText="bothSides">
            <wp:wrapPolygon edited="0">
              <wp:start x="0" y="0"/>
              <wp:lineTo x="0" y="20506"/>
              <wp:lineTo x="21257" y="20506"/>
              <wp:lineTo x="21257" y="0"/>
              <wp:lineTo x="0" y="0"/>
            </wp:wrapPolygon>
          </wp:wrapTight>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0150" cy="4013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F5310" w14:textId="77777777" w:rsidR="00B771F5" w:rsidRDefault="00B771F5" w:rsidP="00617FBD">
    <w:pPr>
      <w:pStyle w:val="Sidehoved"/>
    </w:pPr>
    <w:r>
      <w:rPr>
        <w:noProof/>
        <w:lang w:eastAsia="da-DK"/>
      </w:rPr>
      <w:drawing>
        <wp:anchor distT="0" distB="0" distL="114300" distR="114300" simplePos="0" relativeHeight="251660288" behindDoc="1" locked="0" layoutInCell="1" allowOverlap="1" wp14:anchorId="51084D4C" wp14:editId="468A3C4B">
          <wp:simplePos x="0" y="0"/>
          <wp:positionH relativeFrom="column">
            <wp:posOffset>-43815</wp:posOffset>
          </wp:positionH>
          <wp:positionV relativeFrom="paragraph">
            <wp:posOffset>-88900</wp:posOffset>
          </wp:positionV>
          <wp:extent cx="1200150" cy="401320"/>
          <wp:effectExtent l="0" t="0" r="0" b="0"/>
          <wp:wrapTight wrapText="bothSides">
            <wp:wrapPolygon edited="0">
              <wp:start x="0" y="0"/>
              <wp:lineTo x="0" y="20506"/>
              <wp:lineTo x="21257" y="20506"/>
              <wp:lineTo x="21257" y="0"/>
              <wp:lineTo x="0"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0150" cy="4013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5144DD7"/>
    <w:multiLevelType w:val="hybridMultilevel"/>
    <w:tmpl w:val="C9EE38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A21169E"/>
    <w:multiLevelType w:val="multilevel"/>
    <w:tmpl w:val="1B1A392A"/>
    <w:numStyleLink w:val="Hvidtalopstilling"/>
  </w:abstractNum>
  <w:abstractNum w:abstractNumId="14" w15:restartNumberingAfterBreak="0">
    <w:nsid w:val="1E7F1864"/>
    <w:multiLevelType w:val="hybridMultilevel"/>
    <w:tmpl w:val="EB1416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FCC1BC8"/>
    <w:multiLevelType w:val="hybridMultilevel"/>
    <w:tmpl w:val="F9D4F5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32B586C"/>
    <w:multiLevelType w:val="multilevel"/>
    <w:tmpl w:val="0360B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3604342"/>
    <w:multiLevelType w:val="hybridMultilevel"/>
    <w:tmpl w:val="FC980F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166457B"/>
    <w:multiLevelType w:val="hybridMultilevel"/>
    <w:tmpl w:val="7B889C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329736C"/>
    <w:multiLevelType w:val="hybridMultilevel"/>
    <w:tmpl w:val="A38E20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E916765"/>
    <w:multiLevelType w:val="hybridMultilevel"/>
    <w:tmpl w:val="A25403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EBA58DE"/>
    <w:multiLevelType w:val="hybridMultilevel"/>
    <w:tmpl w:val="2DE066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60CF2E0E"/>
    <w:multiLevelType w:val="multilevel"/>
    <w:tmpl w:val="1B1A392A"/>
    <w:numStyleLink w:val="Hvidtalopstilling"/>
  </w:abstractNum>
  <w:abstractNum w:abstractNumId="26"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E376808"/>
    <w:multiLevelType w:val="hybridMultilevel"/>
    <w:tmpl w:val="6CE29D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8"/>
  </w:num>
  <w:num w:numId="13">
    <w:abstractNumId w:val="19"/>
  </w:num>
  <w:num w:numId="14">
    <w:abstractNumId w:val="13"/>
  </w:num>
  <w:num w:numId="15">
    <w:abstractNumId w:val="25"/>
  </w:num>
  <w:num w:numId="16">
    <w:abstractNumId w:val="28"/>
  </w:num>
  <w:num w:numId="17">
    <w:abstractNumId w:val="26"/>
  </w:num>
  <w:num w:numId="18">
    <w:abstractNumId w:val="22"/>
  </w:num>
  <w:num w:numId="19">
    <w:abstractNumId w:val="10"/>
  </w:num>
  <w:num w:numId="20">
    <w:abstractNumId w:val="23"/>
  </w:num>
  <w:num w:numId="21">
    <w:abstractNumId w:val="14"/>
  </w:num>
  <w:num w:numId="22">
    <w:abstractNumId w:val="17"/>
  </w:num>
  <w:num w:numId="23">
    <w:abstractNumId w:val="15"/>
  </w:num>
  <w:num w:numId="24">
    <w:abstractNumId w:val="20"/>
  </w:num>
  <w:num w:numId="25">
    <w:abstractNumId w:val="12"/>
  </w:num>
  <w:num w:numId="26">
    <w:abstractNumId w:val="24"/>
  </w:num>
  <w:num w:numId="27">
    <w:abstractNumId w:val="27"/>
  </w:num>
  <w:num w:numId="28">
    <w:abstractNumId w:val="16"/>
  </w:num>
  <w:num w:numId="29">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E9B"/>
    <w:rsid w:val="000230FF"/>
    <w:rsid w:val="00032D5C"/>
    <w:rsid w:val="000349C9"/>
    <w:rsid w:val="00036360"/>
    <w:rsid w:val="00044652"/>
    <w:rsid w:val="000469C8"/>
    <w:rsid w:val="00047E0D"/>
    <w:rsid w:val="0006204E"/>
    <w:rsid w:val="00073648"/>
    <w:rsid w:val="00074478"/>
    <w:rsid w:val="00084F73"/>
    <w:rsid w:val="0009203D"/>
    <w:rsid w:val="000920EE"/>
    <w:rsid w:val="000A0415"/>
    <w:rsid w:val="000A1D4B"/>
    <w:rsid w:val="000A6BE2"/>
    <w:rsid w:val="000A7ADE"/>
    <w:rsid w:val="000B42A5"/>
    <w:rsid w:val="000D1562"/>
    <w:rsid w:val="000D27A2"/>
    <w:rsid w:val="000D618C"/>
    <w:rsid w:val="000E19B9"/>
    <w:rsid w:val="000E364F"/>
    <w:rsid w:val="000E6997"/>
    <w:rsid w:val="000F04C8"/>
    <w:rsid w:val="000F4E9B"/>
    <w:rsid w:val="000F560C"/>
    <w:rsid w:val="001004B9"/>
    <w:rsid w:val="001035A1"/>
    <w:rsid w:val="0011037D"/>
    <w:rsid w:val="00110732"/>
    <w:rsid w:val="00111D89"/>
    <w:rsid w:val="001127DB"/>
    <w:rsid w:val="001235F4"/>
    <w:rsid w:val="00125B15"/>
    <w:rsid w:val="00126ED6"/>
    <w:rsid w:val="00127978"/>
    <w:rsid w:val="00130E0F"/>
    <w:rsid w:val="001345E0"/>
    <w:rsid w:val="001510C1"/>
    <w:rsid w:val="001527A1"/>
    <w:rsid w:val="00155223"/>
    <w:rsid w:val="0015568F"/>
    <w:rsid w:val="00172457"/>
    <w:rsid w:val="001735AF"/>
    <w:rsid w:val="00176AED"/>
    <w:rsid w:val="00182693"/>
    <w:rsid w:val="00185236"/>
    <w:rsid w:val="0019454B"/>
    <w:rsid w:val="001A1BD2"/>
    <w:rsid w:val="001A38A0"/>
    <w:rsid w:val="001B41C7"/>
    <w:rsid w:val="001D4135"/>
    <w:rsid w:val="001D4B90"/>
    <w:rsid w:val="001E005B"/>
    <w:rsid w:val="001E2176"/>
    <w:rsid w:val="001E539E"/>
    <w:rsid w:val="001E5F00"/>
    <w:rsid w:val="001F211D"/>
    <w:rsid w:val="0023321F"/>
    <w:rsid w:val="00243968"/>
    <w:rsid w:val="00247A1D"/>
    <w:rsid w:val="0026430E"/>
    <w:rsid w:val="00271001"/>
    <w:rsid w:val="002773B3"/>
    <w:rsid w:val="00284AF9"/>
    <w:rsid w:val="002A3D6E"/>
    <w:rsid w:val="002A61D5"/>
    <w:rsid w:val="002B038B"/>
    <w:rsid w:val="002B7EAD"/>
    <w:rsid w:val="002C5538"/>
    <w:rsid w:val="002D42F2"/>
    <w:rsid w:val="002E48AA"/>
    <w:rsid w:val="002F1C60"/>
    <w:rsid w:val="002F20C1"/>
    <w:rsid w:val="00303FD1"/>
    <w:rsid w:val="00304522"/>
    <w:rsid w:val="00306195"/>
    <w:rsid w:val="00325917"/>
    <w:rsid w:val="00336A79"/>
    <w:rsid w:val="00336E4B"/>
    <w:rsid w:val="00346AB5"/>
    <w:rsid w:val="0035247C"/>
    <w:rsid w:val="00355084"/>
    <w:rsid w:val="0036270F"/>
    <w:rsid w:val="00364E96"/>
    <w:rsid w:val="00373C52"/>
    <w:rsid w:val="00382371"/>
    <w:rsid w:val="003A1C2B"/>
    <w:rsid w:val="003A274F"/>
    <w:rsid w:val="003A5548"/>
    <w:rsid w:val="003B4C9C"/>
    <w:rsid w:val="003B6E79"/>
    <w:rsid w:val="003C040F"/>
    <w:rsid w:val="003C33B8"/>
    <w:rsid w:val="003C4FC9"/>
    <w:rsid w:val="003C5900"/>
    <w:rsid w:val="003C7386"/>
    <w:rsid w:val="003C745A"/>
    <w:rsid w:val="003D4CFD"/>
    <w:rsid w:val="003E01F6"/>
    <w:rsid w:val="003E07D7"/>
    <w:rsid w:val="003E3FF8"/>
    <w:rsid w:val="003E45D1"/>
    <w:rsid w:val="003F742D"/>
    <w:rsid w:val="00401B93"/>
    <w:rsid w:val="0040554A"/>
    <w:rsid w:val="00421FF5"/>
    <w:rsid w:val="00433B67"/>
    <w:rsid w:val="004341FF"/>
    <w:rsid w:val="00454033"/>
    <w:rsid w:val="004720D7"/>
    <w:rsid w:val="004722B2"/>
    <w:rsid w:val="004722CC"/>
    <w:rsid w:val="00477942"/>
    <w:rsid w:val="00477D40"/>
    <w:rsid w:val="004929B8"/>
    <w:rsid w:val="004A4C7B"/>
    <w:rsid w:val="004A6503"/>
    <w:rsid w:val="004A7A01"/>
    <w:rsid w:val="004B409E"/>
    <w:rsid w:val="004B5FA0"/>
    <w:rsid w:val="004B7BBF"/>
    <w:rsid w:val="004C2D11"/>
    <w:rsid w:val="004C70A4"/>
    <w:rsid w:val="004D14AC"/>
    <w:rsid w:val="004F7F73"/>
    <w:rsid w:val="00507E9F"/>
    <w:rsid w:val="005252DB"/>
    <w:rsid w:val="00532FEC"/>
    <w:rsid w:val="0053392F"/>
    <w:rsid w:val="00534105"/>
    <w:rsid w:val="00534237"/>
    <w:rsid w:val="00535473"/>
    <w:rsid w:val="00541430"/>
    <w:rsid w:val="00545C53"/>
    <w:rsid w:val="005603F0"/>
    <w:rsid w:val="00562570"/>
    <w:rsid w:val="00562EE6"/>
    <w:rsid w:val="00571D73"/>
    <w:rsid w:val="00591C3F"/>
    <w:rsid w:val="005A03C3"/>
    <w:rsid w:val="005A19BC"/>
    <w:rsid w:val="005A1B72"/>
    <w:rsid w:val="005B58A8"/>
    <w:rsid w:val="005B64B9"/>
    <w:rsid w:val="005C0D16"/>
    <w:rsid w:val="005C21E4"/>
    <w:rsid w:val="005C2EFE"/>
    <w:rsid w:val="005D3542"/>
    <w:rsid w:val="005D401A"/>
    <w:rsid w:val="005D7B03"/>
    <w:rsid w:val="005F2C95"/>
    <w:rsid w:val="005F6B0B"/>
    <w:rsid w:val="005F7749"/>
    <w:rsid w:val="00617FBD"/>
    <w:rsid w:val="0062190C"/>
    <w:rsid w:val="00633628"/>
    <w:rsid w:val="00636C30"/>
    <w:rsid w:val="006406AA"/>
    <w:rsid w:val="00650A3C"/>
    <w:rsid w:val="006602B4"/>
    <w:rsid w:val="00661C39"/>
    <w:rsid w:val="00664B01"/>
    <w:rsid w:val="00673E94"/>
    <w:rsid w:val="006904B0"/>
    <w:rsid w:val="00690550"/>
    <w:rsid w:val="006A5729"/>
    <w:rsid w:val="006A62A6"/>
    <w:rsid w:val="006C01ED"/>
    <w:rsid w:val="006C02EE"/>
    <w:rsid w:val="006C13E5"/>
    <w:rsid w:val="006C31FF"/>
    <w:rsid w:val="006C444D"/>
    <w:rsid w:val="006D646F"/>
    <w:rsid w:val="006E22B2"/>
    <w:rsid w:val="006E697E"/>
    <w:rsid w:val="006F1048"/>
    <w:rsid w:val="006F6377"/>
    <w:rsid w:val="0070140D"/>
    <w:rsid w:val="0070357C"/>
    <w:rsid w:val="00716C23"/>
    <w:rsid w:val="00733B9C"/>
    <w:rsid w:val="00737238"/>
    <w:rsid w:val="007400E9"/>
    <w:rsid w:val="00756D48"/>
    <w:rsid w:val="00777CE1"/>
    <w:rsid w:val="007801A8"/>
    <w:rsid w:val="00785375"/>
    <w:rsid w:val="00790BCE"/>
    <w:rsid w:val="0079690D"/>
    <w:rsid w:val="00797308"/>
    <w:rsid w:val="007A331F"/>
    <w:rsid w:val="007B4596"/>
    <w:rsid w:val="007D4B4E"/>
    <w:rsid w:val="007E0879"/>
    <w:rsid w:val="007E301E"/>
    <w:rsid w:val="007E56F1"/>
    <w:rsid w:val="007F019B"/>
    <w:rsid w:val="007F60F0"/>
    <w:rsid w:val="00802682"/>
    <w:rsid w:val="00805442"/>
    <w:rsid w:val="00815D8D"/>
    <w:rsid w:val="00827D3E"/>
    <w:rsid w:val="00831823"/>
    <w:rsid w:val="00844029"/>
    <w:rsid w:val="0085196B"/>
    <w:rsid w:val="008570DB"/>
    <w:rsid w:val="008627AE"/>
    <w:rsid w:val="0086582D"/>
    <w:rsid w:val="00890D09"/>
    <w:rsid w:val="008A2F45"/>
    <w:rsid w:val="008A3256"/>
    <w:rsid w:val="008B4524"/>
    <w:rsid w:val="008B73E6"/>
    <w:rsid w:val="008D4087"/>
    <w:rsid w:val="008D51AB"/>
    <w:rsid w:val="008D63A8"/>
    <w:rsid w:val="008E472F"/>
    <w:rsid w:val="008E7AB2"/>
    <w:rsid w:val="008F001F"/>
    <w:rsid w:val="008F6598"/>
    <w:rsid w:val="0090045A"/>
    <w:rsid w:val="009037A2"/>
    <w:rsid w:val="009044C5"/>
    <w:rsid w:val="00906741"/>
    <w:rsid w:val="0091088F"/>
    <w:rsid w:val="009129E6"/>
    <w:rsid w:val="0091578C"/>
    <w:rsid w:val="00920669"/>
    <w:rsid w:val="00924C1F"/>
    <w:rsid w:val="00927841"/>
    <w:rsid w:val="00946264"/>
    <w:rsid w:val="00946390"/>
    <w:rsid w:val="00946F02"/>
    <w:rsid w:val="0095323D"/>
    <w:rsid w:val="00954E38"/>
    <w:rsid w:val="0095554B"/>
    <w:rsid w:val="0096149E"/>
    <w:rsid w:val="0096187A"/>
    <w:rsid w:val="009670B2"/>
    <w:rsid w:val="0097159A"/>
    <w:rsid w:val="009823FA"/>
    <w:rsid w:val="009853A4"/>
    <w:rsid w:val="00992C14"/>
    <w:rsid w:val="00994526"/>
    <w:rsid w:val="0099643C"/>
    <w:rsid w:val="009A00EC"/>
    <w:rsid w:val="009A74B6"/>
    <w:rsid w:val="009C1C77"/>
    <w:rsid w:val="009C4229"/>
    <w:rsid w:val="009D4555"/>
    <w:rsid w:val="009E04CB"/>
    <w:rsid w:val="009E1428"/>
    <w:rsid w:val="009F4A36"/>
    <w:rsid w:val="009F5FAA"/>
    <w:rsid w:val="00A002AF"/>
    <w:rsid w:val="00A03759"/>
    <w:rsid w:val="00A05BD5"/>
    <w:rsid w:val="00A1179B"/>
    <w:rsid w:val="00A31D90"/>
    <w:rsid w:val="00A40583"/>
    <w:rsid w:val="00A44437"/>
    <w:rsid w:val="00A44657"/>
    <w:rsid w:val="00A511EB"/>
    <w:rsid w:val="00A521B9"/>
    <w:rsid w:val="00A523CB"/>
    <w:rsid w:val="00A62C15"/>
    <w:rsid w:val="00A63F15"/>
    <w:rsid w:val="00A64035"/>
    <w:rsid w:val="00A66DF5"/>
    <w:rsid w:val="00A80601"/>
    <w:rsid w:val="00A815EF"/>
    <w:rsid w:val="00A9449E"/>
    <w:rsid w:val="00A9559F"/>
    <w:rsid w:val="00A9631A"/>
    <w:rsid w:val="00A97198"/>
    <w:rsid w:val="00AB1413"/>
    <w:rsid w:val="00AB51A4"/>
    <w:rsid w:val="00AB771F"/>
    <w:rsid w:val="00AE18D9"/>
    <w:rsid w:val="00AE1DCB"/>
    <w:rsid w:val="00AE7FAD"/>
    <w:rsid w:val="00B02D50"/>
    <w:rsid w:val="00B13D03"/>
    <w:rsid w:val="00B15CED"/>
    <w:rsid w:val="00B17FAC"/>
    <w:rsid w:val="00B23B09"/>
    <w:rsid w:val="00B25267"/>
    <w:rsid w:val="00B523D1"/>
    <w:rsid w:val="00B6200A"/>
    <w:rsid w:val="00B65F98"/>
    <w:rsid w:val="00B6690C"/>
    <w:rsid w:val="00B67C99"/>
    <w:rsid w:val="00B743E0"/>
    <w:rsid w:val="00B771F5"/>
    <w:rsid w:val="00B87A74"/>
    <w:rsid w:val="00B9246F"/>
    <w:rsid w:val="00B92709"/>
    <w:rsid w:val="00B961B9"/>
    <w:rsid w:val="00BB7F41"/>
    <w:rsid w:val="00BC1055"/>
    <w:rsid w:val="00BF5585"/>
    <w:rsid w:val="00BF6C86"/>
    <w:rsid w:val="00C10CCF"/>
    <w:rsid w:val="00C16EA2"/>
    <w:rsid w:val="00C26F3A"/>
    <w:rsid w:val="00C32643"/>
    <w:rsid w:val="00C365A7"/>
    <w:rsid w:val="00C52031"/>
    <w:rsid w:val="00C53F99"/>
    <w:rsid w:val="00C5717A"/>
    <w:rsid w:val="00C7458D"/>
    <w:rsid w:val="00C85585"/>
    <w:rsid w:val="00C96934"/>
    <w:rsid w:val="00C97A55"/>
    <w:rsid w:val="00CA726B"/>
    <w:rsid w:val="00CB0A54"/>
    <w:rsid w:val="00CC004D"/>
    <w:rsid w:val="00CC1601"/>
    <w:rsid w:val="00CD4684"/>
    <w:rsid w:val="00CD4F4C"/>
    <w:rsid w:val="00CE0D15"/>
    <w:rsid w:val="00CE460E"/>
    <w:rsid w:val="00CF28F5"/>
    <w:rsid w:val="00D065DF"/>
    <w:rsid w:val="00D160F4"/>
    <w:rsid w:val="00D17416"/>
    <w:rsid w:val="00D24D9B"/>
    <w:rsid w:val="00D34409"/>
    <w:rsid w:val="00D4054B"/>
    <w:rsid w:val="00D40E7F"/>
    <w:rsid w:val="00D42A5E"/>
    <w:rsid w:val="00D6545B"/>
    <w:rsid w:val="00D86E32"/>
    <w:rsid w:val="00D90FD5"/>
    <w:rsid w:val="00D94666"/>
    <w:rsid w:val="00D97A93"/>
    <w:rsid w:val="00DA2623"/>
    <w:rsid w:val="00DA2FC9"/>
    <w:rsid w:val="00DA32D7"/>
    <w:rsid w:val="00DB4420"/>
    <w:rsid w:val="00DC07FE"/>
    <w:rsid w:val="00DD094C"/>
    <w:rsid w:val="00DE3B1C"/>
    <w:rsid w:val="00DE499A"/>
    <w:rsid w:val="00DE4B95"/>
    <w:rsid w:val="00DF2C67"/>
    <w:rsid w:val="00DF7DF8"/>
    <w:rsid w:val="00E034E5"/>
    <w:rsid w:val="00E05FF2"/>
    <w:rsid w:val="00E14C50"/>
    <w:rsid w:val="00E367C8"/>
    <w:rsid w:val="00E42830"/>
    <w:rsid w:val="00E4591E"/>
    <w:rsid w:val="00E57D42"/>
    <w:rsid w:val="00E61DA2"/>
    <w:rsid w:val="00E65872"/>
    <w:rsid w:val="00E80963"/>
    <w:rsid w:val="00E85E18"/>
    <w:rsid w:val="00E93F10"/>
    <w:rsid w:val="00E97C69"/>
    <w:rsid w:val="00EC1CBA"/>
    <w:rsid w:val="00ED2F8D"/>
    <w:rsid w:val="00EE7925"/>
    <w:rsid w:val="00EF05F1"/>
    <w:rsid w:val="00EF65EC"/>
    <w:rsid w:val="00F07415"/>
    <w:rsid w:val="00F102CA"/>
    <w:rsid w:val="00F132B8"/>
    <w:rsid w:val="00F244E8"/>
    <w:rsid w:val="00F329CC"/>
    <w:rsid w:val="00F34498"/>
    <w:rsid w:val="00F41769"/>
    <w:rsid w:val="00F43B0C"/>
    <w:rsid w:val="00F607E9"/>
    <w:rsid w:val="00F67833"/>
    <w:rsid w:val="00F721EE"/>
    <w:rsid w:val="00F74A46"/>
    <w:rsid w:val="00F7593D"/>
    <w:rsid w:val="00F928EE"/>
    <w:rsid w:val="00F935F5"/>
    <w:rsid w:val="00FA0C14"/>
    <w:rsid w:val="00FB2C7A"/>
    <w:rsid w:val="00FB49AC"/>
    <w:rsid w:val="00FC3135"/>
    <w:rsid w:val="00FC47F6"/>
    <w:rsid w:val="00FC6CA1"/>
    <w:rsid w:val="00FD10EB"/>
    <w:rsid w:val="00FD6413"/>
    <w:rsid w:val="00FE214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193EED"/>
  <w15:chartTrackingRefBased/>
  <w15:docId w15:val="{BFB3F558-6003-4662-98F6-1CFA3B7BE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2"/>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1"/>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13"/>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 w:type="character" w:customStyle="1" w:styleId="Ulstomtale2">
    <w:name w:val="Uløst omtale2"/>
    <w:basedOn w:val="Standardskrifttypeiafsnit"/>
    <w:uiPriority w:val="99"/>
    <w:semiHidden/>
    <w:unhideWhenUsed/>
    <w:rsid w:val="00AB77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605628">
      <w:bodyDiv w:val="1"/>
      <w:marLeft w:val="0"/>
      <w:marRight w:val="0"/>
      <w:marTop w:val="0"/>
      <w:marBottom w:val="0"/>
      <w:divBdr>
        <w:top w:val="none" w:sz="0" w:space="0" w:color="auto"/>
        <w:left w:val="none" w:sz="0" w:space="0" w:color="auto"/>
        <w:bottom w:val="none" w:sz="0" w:space="0" w:color="auto"/>
        <w:right w:val="none" w:sz="0" w:space="0" w:color="auto"/>
      </w:divBdr>
    </w:div>
    <w:div w:id="1132869053">
      <w:bodyDiv w:val="1"/>
      <w:marLeft w:val="0"/>
      <w:marRight w:val="0"/>
      <w:marTop w:val="0"/>
      <w:marBottom w:val="0"/>
      <w:divBdr>
        <w:top w:val="none" w:sz="0" w:space="0" w:color="auto"/>
        <w:left w:val="none" w:sz="0" w:space="0" w:color="auto"/>
        <w:bottom w:val="none" w:sz="0" w:space="0" w:color="auto"/>
        <w:right w:val="none" w:sz="0" w:space="0" w:color="auto"/>
      </w:divBdr>
    </w:div>
    <w:div w:id="1288316289">
      <w:bodyDiv w:val="1"/>
      <w:marLeft w:val="0"/>
      <w:marRight w:val="0"/>
      <w:marTop w:val="0"/>
      <w:marBottom w:val="0"/>
      <w:divBdr>
        <w:top w:val="none" w:sz="0" w:space="0" w:color="auto"/>
        <w:left w:val="none" w:sz="0" w:space="0" w:color="auto"/>
        <w:bottom w:val="none" w:sz="0" w:space="0" w:color="auto"/>
        <w:right w:val="none" w:sz="0" w:space="0" w:color="auto"/>
      </w:divBdr>
    </w:div>
    <w:div w:id="1344742681">
      <w:bodyDiv w:val="1"/>
      <w:marLeft w:val="0"/>
      <w:marRight w:val="0"/>
      <w:marTop w:val="0"/>
      <w:marBottom w:val="0"/>
      <w:divBdr>
        <w:top w:val="none" w:sz="0" w:space="0" w:color="auto"/>
        <w:left w:val="none" w:sz="0" w:space="0" w:color="auto"/>
        <w:bottom w:val="none" w:sz="0" w:space="0" w:color="auto"/>
        <w:right w:val="none" w:sz="0" w:space="0" w:color="auto"/>
      </w:divBdr>
    </w:div>
    <w:div w:id="1358845058">
      <w:bodyDiv w:val="1"/>
      <w:marLeft w:val="0"/>
      <w:marRight w:val="0"/>
      <w:marTop w:val="0"/>
      <w:marBottom w:val="0"/>
      <w:divBdr>
        <w:top w:val="none" w:sz="0" w:space="0" w:color="auto"/>
        <w:left w:val="none" w:sz="0" w:space="0" w:color="auto"/>
        <w:bottom w:val="none" w:sz="0" w:space="0" w:color="auto"/>
        <w:right w:val="none" w:sz="0" w:space="0" w:color="auto"/>
      </w:divBdr>
    </w:div>
    <w:div w:id="1490946620">
      <w:bodyDiv w:val="1"/>
      <w:marLeft w:val="0"/>
      <w:marRight w:val="0"/>
      <w:marTop w:val="0"/>
      <w:marBottom w:val="0"/>
      <w:divBdr>
        <w:top w:val="none" w:sz="0" w:space="0" w:color="auto"/>
        <w:left w:val="none" w:sz="0" w:space="0" w:color="auto"/>
        <w:bottom w:val="none" w:sz="0" w:space="0" w:color="auto"/>
        <w:right w:val="none" w:sz="0" w:space="0" w:color="auto"/>
      </w:divBdr>
      <w:divsChild>
        <w:div w:id="1861121361">
          <w:marLeft w:val="0"/>
          <w:marRight w:val="0"/>
          <w:marTop w:val="0"/>
          <w:marBottom w:val="0"/>
          <w:divBdr>
            <w:top w:val="none" w:sz="0" w:space="0" w:color="auto"/>
            <w:left w:val="none" w:sz="0" w:space="0" w:color="auto"/>
            <w:bottom w:val="none" w:sz="0" w:space="0" w:color="auto"/>
            <w:right w:val="none" w:sz="0" w:space="0" w:color="auto"/>
          </w:divBdr>
          <w:divsChild>
            <w:div w:id="192041382">
              <w:marLeft w:val="0"/>
              <w:marRight w:val="0"/>
              <w:marTop w:val="0"/>
              <w:marBottom w:val="0"/>
              <w:divBdr>
                <w:top w:val="none" w:sz="0" w:space="0" w:color="auto"/>
                <w:left w:val="none" w:sz="0" w:space="0" w:color="auto"/>
                <w:bottom w:val="none" w:sz="0" w:space="0" w:color="auto"/>
                <w:right w:val="none" w:sz="0" w:space="0" w:color="auto"/>
              </w:divBdr>
              <w:divsChild>
                <w:div w:id="378481661">
                  <w:marLeft w:val="0"/>
                  <w:marRight w:val="0"/>
                  <w:marTop w:val="0"/>
                  <w:marBottom w:val="0"/>
                  <w:divBdr>
                    <w:top w:val="none" w:sz="0" w:space="0" w:color="auto"/>
                    <w:left w:val="none" w:sz="0" w:space="0" w:color="auto"/>
                    <w:bottom w:val="none" w:sz="0" w:space="0" w:color="auto"/>
                    <w:right w:val="none" w:sz="0" w:space="0" w:color="auto"/>
                  </w:divBdr>
                  <w:divsChild>
                    <w:div w:id="414861558">
                      <w:marLeft w:val="0"/>
                      <w:marRight w:val="0"/>
                      <w:marTop w:val="0"/>
                      <w:marBottom w:val="0"/>
                      <w:divBdr>
                        <w:top w:val="none" w:sz="0" w:space="0" w:color="auto"/>
                        <w:left w:val="none" w:sz="0" w:space="0" w:color="auto"/>
                        <w:bottom w:val="none" w:sz="0" w:space="0" w:color="auto"/>
                        <w:right w:val="none" w:sz="0" w:space="0" w:color="auto"/>
                      </w:divBdr>
                      <w:divsChild>
                        <w:div w:id="354505337">
                          <w:marLeft w:val="0"/>
                          <w:marRight w:val="0"/>
                          <w:marTop w:val="0"/>
                          <w:marBottom w:val="0"/>
                          <w:divBdr>
                            <w:top w:val="none" w:sz="0" w:space="0" w:color="auto"/>
                            <w:left w:val="none" w:sz="0" w:space="0" w:color="auto"/>
                            <w:bottom w:val="none" w:sz="0" w:space="0" w:color="auto"/>
                            <w:right w:val="none" w:sz="0" w:space="0" w:color="auto"/>
                          </w:divBdr>
                          <w:divsChild>
                            <w:div w:id="1606616148">
                              <w:marLeft w:val="0"/>
                              <w:marRight w:val="0"/>
                              <w:marTop w:val="0"/>
                              <w:marBottom w:val="0"/>
                              <w:divBdr>
                                <w:top w:val="none" w:sz="0" w:space="0" w:color="auto"/>
                                <w:left w:val="none" w:sz="0" w:space="0" w:color="auto"/>
                                <w:bottom w:val="none" w:sz="0" w:space="0" w:color="auto"/>
                                <w:right w:val="none" w:sz="0" w:space="0" w:color="auto"/>
                              </w:divBdr>
                              <w:divsChild>
                                <w:div w:id="2071995390">
                                  <w:marLeft w:val="0"/>
                                  <w:marRight w:val="0"/>
                                  <w:marTop w:val="0"/>
                                  <w:marBottom w:val="0"/>
                                  <w:divBdr>
                                    <w:top w:val="none" w:sz="0" w:space="0" w:color="auto"/>
                                    <w:left w:val="none" w:sz="0" w:space="0" w:color="auto"/>
                                    <w:bottom w:val="none" w:sz="0" w:space="0" w:color="auto"/>
                                    <w:right w:val="none" w:sz="0" w:space="0" w:color="auto"/>
                                  </w:divBdr>
                                  <w:divsChild>
                                    <w:div w:id="426270159">
                                      <w:marLeft w:val="0"/>
                                      <w:marRight w:val="0"/>
                                      <w:marTop w:val="0"/>
                                      <w:marBottom w:val="0"/>
                                      <w:divBdr>
                                        <w:top w:val="none" w:sz="0" w:space="0" w:color="auto"/>
                                        <w:left w:val="none" w:sz="0" w:space="0" w:color="auto"/>
                                        <w:bottom w:val="none" w:sz="0" w:space="0" w:color="auto"/>
                                        <w:right w:val="none" w:sz="0" w:space="0" w:color="auto"/>
                                      </w:divBdr>
                                      <w:divsChild>
                                        <w:div w:id="1079521694">
                                          <w:marLeft w:val="-315"/>
                                          <w:marRight w:val="-315"/>
                                          <w:marTop w:val="0"/>
                                          <w:marBottom w:val="0"/>
                                          <w:divBdr>
                                            <w:top w:val="none" w:sz="0" w:space="0" w:color="auto"/>
                                            <w:left w:val="none" w:sz="0" w:space="0" w:color="auto"/>
                                            <w:bottom w:val="none" w:sz="0" w:space="0" w:color="auto"/>
                                            <w:right w:val="none" w:sz="0" w:space="0" w:color="auto"/>
                                          </w:divBdr>
                                          <w:divsChild>
                                            <w:div w:id="358514125">
                                              <w:marLeft w:val="0"/>
                                              <w:marRight w:val="0"/>
                                              <w:marTop w:val="0"/>
                                              <w:marBottom w:val="0"/>
                                              <w:divBdr>
                                                <w:top w:val="none" w:sz="0" w:space="0" w:color="auto"/>
                                                <w:left w:val="none" w:sz="0" w:space="0" w:color="auto"/>
                                                <w:bottom w:val="none" w:sz="0" w:space="0" w:color="auto"/>
                                                <w:right w:val="none" w:sz="0" w:space="0" w:color="auto"/>
                                              </w:divBdr>
                                              <w:divsChild>
                                                <w:div w:id="2055807786">
                                                  <w:marLeft w:val="0"/>
                                                  <w:marRight w:val="0"/>
                                                  <w:marTop w:val="0"/>
                                                  <w:marBottom w:val="0"/>
                                                  <w:divBdr>
                                                    <w:top w:val="none" w:sz="0" w:space="0" w:color="auto"/>
                                                    <w:left w:val="none" w:sz="0" w:space="0" w:color="auto"/>
                                                    <w:bottom w:val="none" w:sz="0" w:space="0" w:color="auto"/>
                                                    <w:right w:val="none" w:sz="0" w:space="0" w:color="auto"/>
                                                  </w:divBdr>
                                                  <w:divsChild>
                                                    <w:div w:id="144323477">
                                                      <w:marLeft w:val="0"/>
                                                      <w:marRight w:val="0"/>
                                                      <w:marTop w:val="0"/>
                                                      <w:marBottom w:val="0"/>
                                                      <w:divBdr>
                                                        <w:top w:val="none" w:sz="0" w:space="0" w:color="auto"/>
                                                        <w:left w:val="none" w:sz="0" w:space="0" w:color="auto"/>
                                                        <w:bottom w:val="none" w:sz="0" w:space="0" w:color="auto"/>
                                                        <w:right w:val="none" w:sz="0" w:space="0" w:color="auto"/>
                                                      </w:divBdr>
                                                      <w:divsChild>
                                                        <w:div w:id="2076582494">
                                                          <w:marLeft w:val="0"/>
                                                          <w:marRight w:val="0"/>
                                                          <w:marTop w:val="0"/>
                                                          <w:marBottom w:val="0"/>
                                                          <w:divBdr>
                                                            <w:top w:val="none" w:sz="0" w:space="0" w:color="auto"/>
                                                            <w:left w:val="none" w:sz="0" w:space="0" w:color="auto"/>
                                                            <w:bottom w:val="none" w:sz="0" w:space="0" w:color="auto"/>
                                                            <w:right w:val="none" w:sz="0" w:space="0" w:color="auto"/>
                                                          </w:divBdr>
                                                          <w:divsChild>
                                                            <w:div w:id="195898341">
                                                              <w:marLeft w:val="0"/>
                                                              <w:marRight w:val="0"/>
                                                              <w:marTop w:val="0"/>
                                                              <w:marBottom w:val="0"/>
                                                              <w:divBdr>
                                                                <w:top w:val="none" w:sz="0" w:space="0" w:color="auto"/>
                                                                <w:left w:val="none" w:sz="0" w:space="0" w:color="auto"/>
                                                                <w:bottom w:val="none" w:sz="0" w:space="0" w:color="auto"/>
                                                                <w:right w:val="none" w:sz="0" w:space="0" w:color="auto"/>
                                                              </w:divBdr>
                                                              <w:divsChild>
                                                                <w:div w:id="1586105649">
                                                                  <w:marLeft w:val="0"/>
                                                                  <w:marRight w:val="0"/>
                                                                  <w:marTop w:val="0"/>
                                                                  <w:marBottom w:val="0"/>
                                                                  <w:divBdr>
                                                                    <w:top w:val="none" w:sz="0" w:space="0" w:color="auto"/>
                                                                    <w:left w:val="none" w:sz="0" w:space="0" w:color="auto"/>
                                                                    <w:bottom w:val="none" w:sz="0" w:space="0" w:color="auto"/>
                                                                    <w:right w:val="none" w:sz="0" w:space="0" w:color="auto"/>
                                                                  </w:divBdr>
                                                                  <w:divsChild>
                                                                    <w:div w:id="74634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84952126">
      <w:bodyDiv w:val="1"/>
      <w:marLeft w:val="0"/>
      <w:marRight w:val="0"/>
      <w:marTop w:val="0"/>
      <w:marBottom w:val="0"/>
      <w:divBdr>
        <w:top w:val="none" w:sz="0" w:space="0" w:color="auto"/>
        <w:left w:val="none" w:sz="0" w:space="0" w:color="auto"/>
        <w:bottom w:val="none" w:sz="0" w:space="0" w:color="auto"/>
        <w:right w:val="none" w:sz="0" w:space="0" w:color="auto"/>
      </w:divBdr>
    </w:div>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1994795842">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10.png"/><Relationship Id="rId39" Type="http://schemas.openxmlformats.org/officeDocument/2006/relationships/image" Target="media/image22.jpeg"/><Relationship Id="rId21" Type="http://schemas.openxmlformats.org/officeDocument/2006/relationships/hyperlink" Target="https://emu.dk/dagtilbud/en-paedagogisk-laereplan/den-styrkede-paedagogiske-laereplan-rammer-og-indhold" TargetMode="External"/><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hyperlink" Target="http://www.emu.dk/dagtilbud" TargetMode="External"/><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emu.dk/dagtilbud" TargetMode="External"/><Relationship Id="rId45" Type="http://schemas.openxmlformats.org/officeDocument/2006/relationships/image" Target="media/image27.pn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hyperlink" Target="http://www.emu.dk/dagtilbud" TargetMode="Externa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image" Target="media/image2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hyperlink" Target="https://dcum.dk/dagtilbud/vaerktoejer-og-inspiration/vaerktoejskasse-bedre-boernemiljoe" TargetMode="External"/><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29.png"/><Relationship Id="rId8" Type="http://schemas.openxmlformats.org/officeDocument/2006/relationships/styles" Target="styl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jpeg"/><Relationship Id="rId20" Type="http://schemas.openxmlformats.org/officeDocument/2006/relationships/footer" Target="footer2.xm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GetSharp\Clients\bgraphic\EVA\L&#230;replan\P&#230;dagogisk%20l&#230;replan.dotx" TargetMode="External"/></Relationship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831E758763A194B9B477F521CEB80EE" ma:contentTypeVersion="0" ma:contentTypeDescription="Opret et nyt dokument." ma:contentTypeScope="" ma:versionID="ff89355011444b9f9d684a49c0dee9db">
  <xsd:schema xmlns:xsd="http://www.w3.org/2001/XMLSchema" xmlns:xs="http://www.w3.org/2001/XMLSchema" xmlns:p="http://schemas.microsoft.com/office/2006/metadata/properties" xmlns:ns2="3394eb4a-0208-498f-afe7-880d9f51e0da" targetNamespace="http://schemas.microsoft.com/office/2006/metadata/properties" ma:root="true" ma:fieldsID="3e41b8cc3a035926512a6aed4a4b65ae" ns2:_="">
    <xsd:import namespace="3394eb4a-0208-498f-afe7-880d9f51e0d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94eb4a-0208-498f-afe7-880d9f51e0da" elementFormDefault="qualified">
    <xsd:import namespace="http://schemas.microsoft.com/office/2006/documentManagement/types"/>
    <xsd:import namespace="http://schemas.microsoft.com/office/infopath/2007/PartnerControls"/>
    <xsd:element name="_dlc_DocId" ma:index="8" nillable="true" ma:displayName="Værdi for dokument-id" ma:description="Værdien af det dokument-id, der er tildelt dette element." ma:internalName="_dlc_DocId" ma:readOnly="true">
      <xsd:simpleType>
        <xsd:restriction base="dms:Text"/>
      </xsd:simpleType>
    </xsd:element>
    <xsd:element name="_dlc_DocIdUrl" ma:index="9"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3394eb4a-0208-498f-afe7-880d9f51e0da">FMKS6FDACDN7-1285-916</_dlc_DocId>
    <_dlc_DocIdUrl xmlns="3394eb4a-0208-498f-afe7-880d9f51e0da">
      <Url>http://medarbejderportal/Center/cfbl/_layouts/DocIdRedir.aspx?ID=FMKS6FDACDN7-1285-916</Url>
      <Description>FMKS6FDACDN7-1285-916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ns:gsit_EVA_laereplan xmlns:ns="http://www.getsharp.dk/gsit_eva_laereplan">
  <ns:dokumentinfo>
    <ns:dagtilbudsnavn>Skriv dagtilbudets navnBørnehuset Den Grønne Kile</ns:dagtilbudsnavn>
    <ns:aarstal>Skriv årstal</ns:aarstal>
  </ns:dokumentinfo>
</ns:gsit_EVA_laereplan>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DFBF8-681F-43A5-8656-3E0C072907BD}">
  <ds:schemaRefs>
    <ds:schemaRef ds:uri="http://schemas.microsoft.com/sharepoint/v3/contenttype/forms"/>
  </ds:schemaRefs>
</ds:datastoreItem>
</file>

<file path=customXml/itemProps2.xml><?xml version="1.0" encoding="utf-8"?>
<ds:datastoreItem xmlns:ds="http://schemas.openxmlformats.org/officeDocument/2006/customXml" ds:itemID="{56F8497B-F049-43F3-BA47-74B8E953AA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94eb4a-0208-498f-afe7-880d9f51e0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A14012-BE1B-4E63-935D-598498C72549}">
  <ds:schemaRefs>
    <ds:schemaRef ds:uri="http://schemas.microsoft.com/office/2006/metadata/properties"/>
    <ds:schemaRef ds:uri="http://schemas.microsoft.com/office/infopath/2007/PartnerControls"/>
    <ds:schemaRef ds:uri="3394eb4a-0208-498f-afe7-880d9f51e0da"/>
  </ds:schemaRefs>
</ds:datastoreItem>
</file>

<file path=customXml/itemProps4.xml><?xml version="1.0" encoding="utf-8"?>
<ds:datastoreItem xmlns:ds="http://schemas.openxmlformats.org/officeDocument/2006/customXml" ds:itemID="{329D7392-A1C8-45FF-A6B2-2FE40E657AA9}">
  <ds:schemaRefs>
    <ds:schemaRef ds:uri="http://schemas.microsoft.com/sharepoint/events"/>
  </ds:schemaRefs>
</ds:datastoreItem>
</file>

<file path=customXml/itemProps5.xml><?xml version="1.0" encoding="utf-8"?>
<ds:datastoreItem xmlns:ds="http://schemas.openxmlformats.org/officeDocument/2006/customXml" ds:itemID="{D44A66B1-F680-485B-B6D8-DF618F4B95EC}">
  <ds:schemaRefs>
    <ds:schemaRef ds:uri="http://www.getsharp.dk/gsit_eva_laereplan"/>
  </ds:schemaRefs>
</ds:datastoreItem>
</file>

<file path=customXml/itemProps6.xml><?xml version="1.0" encoding="utf-8"?>
<ds:datastoreItem xmlns:ds="http://schemas.openxmlformats.org/officeDocument/2006/customXml" ds:itemID="{DF5E0361-A37A-444A-BD71-02D1FCD66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19</TotalTime>
  <Pages>27</Pages>
  <Words>8046</Words>
  <Characters>49082</Characters>
  <Application>Microsoft Office Word</Application>
  <DocSecurity>0</DocSecurity>
  <Lines>409</Lines>
  <Paragraphs>114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$FullName</dc:creator>
  <cp:keywords/>
  <dc:description/>
  <cp:lastModifiedBy>Nicolai Raetzel</cp:lastModifiedBy>
  <cp:revision>5</cp:revision>
  <cp:lastPrinted>2021-06-28T10:25:00Z</cp:lastPrinted>
  <dcterms:created xsi:type="dcterms:W3CDTF">2021-07-07T09:03:00Z</dcterms:created>
  <dcterms:modified xsi:type="dcterms:W3CDTF">2021-08-30T07:42:00Z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ContentTypeId">
    <vt:lpwstr>0x0101006831E758763A194B9B477F521CEB80EE</vt:lpwstr>
  </property>
  <property fmtid="{D5CDD505-2E9C-101B-9397-08002B2CF9AE}" pid="4" name="_dlc_DocIdItemGuid">
    <vt:lpwstr>bbc1f662-6981-4ad9-a489-3824bd4ca229</vt:lpwstr>
  </property>
  <property fmtid="{D5CDD505-2E9C-101B-9397-08002B2CF9AE}" pid="5" name="OfficeInstanceGUID">
    <vt:lpwstr>{B99106F7-5B10-4944-A619-691A1FD08F80}</vt:lpwstr>
  </property>
</Properties>
</file>